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9F3E" w14:textId="3F5020D7" w:rsidR="00873418" w:rsidRPr="00873418" w:rsidRDefault="00873418" w:rsidP="00873418">
      <w:pPr>
        <w:spacing w:before="100" w:beforeAutospacing="1"/>
        <w:rPr>
          <w:rFonts w:cstheme="minorHAnsi"/>
          <w:b/>
          <w:bCs/>
          <w:color w:val="C45911" w:themeColor="accent2"/>
          <w:sz w:val="2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73418">
        <w:rPr>
          <w:rFonts w:cstheme="minorHAnsi"/>
          <w:b/>
          <w:bCs/>
          <w:color w:val="C45911" w:themeColor="accent2"/>
          <w:sz w:val="2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Quels choix d’organisation de la production</w:t>
      </w:r>
      <w:r>
        <w:rPr>
          <w:rFonts w:cstheme="minorHAnsi"/>
          <w:b/>
          <w:bCs/>
          <w:color w:val="C45911" w:themeColor="accent2"/>
          <w:sz w:val="2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pour concilier flexibilité, qualité et maitrise des coûts</w:t>
      </w:r>
    </w:p>
    <w:p w14:paraId="1DC5E0CE" w14:textId="09E5DDED" w:rsidR="00873418" w:rsidRDefault="00873418" w:rsidP="00873418">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65408" behindDoc="0" locked="0" layoutInCell="1" allowOverlap="1" wp14:anchorId="56201A8F" wp14:editId="28A7B153">
                <wp:simplePos x="0" y="0"/>
                <wp:positionH relativeFrom="margin">
                  <wp:posOffset>-227101</wp:posOffset>
                </wp:positionH>
                <wp:positionV relativeFrom="paragraph">
                  <wp:posOffset>401193</wp:posOffset>
                </wp:positionV>
                <wp:extent cx="6223000" cy="15240"/>
                <wp:effectExtent l="19050" t="38100" r="44450" b="41910"/>
                <wp:wrapNone/>
                <wp:docPr id="1195989272" name="Connecteur droit 1195989272"/>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4F1175" id="Connecteur droit 1195989272"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" strokeweight="6pt">
                <v:stroke joinstyle="miter"/>
                <w10:wrap anchorx="margin"/>
              </v:line>
            </w:pict>
          </mc:Fallback>
        </mc:AlternateConten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5 : LES CHOIX D’ORGANISATION DE LA PRODUCTION</w:t>
      </w:r>
    </w:p>
    <w:p w14:paraId="03629753" w14:textId="7AE95323" w:rsidR="00873418" w:rsidRDefault="00873418" w:rsidP="00873418">
      <w:pPr>
        <w:pStyle w:val="Titre3"/>
        <w:numPr>
          <w:ilvl w:val="0"/>
          <w:numId w:val="0"/>
        </w:numPr>
        <w:spacing w:before="240"/>
        <w:ind w:left="737"/>
      </w:pPr>
      <w:r>
        <w:t>Contexte</w:t>
      </w:r>
    </w:p>
    <w:p w14:paraId="64593827" w14:textId="642760BF" w:rsidR="00873418" w:rsidRDefault="00873418" w:rsidP="00873418">
      <w:r>
        <w:rPr>
          <w:noProof/>
        </w:rPr>
        <w:drawing>
          <wp:anchor distT="0" distB="0" distL="114300" distR="114300" simplePos="0" relativeHeight="251667456" behindDoc="0" locked="0" layoutInCell="1" allowOverlap="1" wp14:anchorId="7A5B6304" wp14:editId="3311D5B4">
            <wp:simplePos x="0" y="0"/>
            <wp:positionH relativeFrom="column">
              <wp:posOffset>4508500</wp:posOffset>
            </wp:positionH>
            <wp:positionV relativeFrom="paragraph">
              <wp:posOffset>107007</wp:posOffset>
            </wp:positionV>
            <wp:extent cx="1935427" cy="1085850"/>
            <wp:effectExtent l="0" t="0" r="0" b="0"/>
            <wp:wrapThrough wrapText="bothSides">
              <wp:wrapPolygon edited="0">
                <wp:start x="12122" y="0"/>
                <wp:lineTo x="10633" y="1516"/>
                <wp:lineTo x="6805" y="5684"/>
                <wp:lineTo x="6167" y="9474"/>
                <wp:lineTo x="6167" y="12884"/>
                <wp:lineTo x="2552" y="15537"/>
                <wp:lineTo x="2127" y="16295"/>
                <wp:lineTo x="2127" y="20842"/>
                <wp:lineTo x="19565" y="20842"/>
                <wp:lineTo x="19991" y="16295"/>
                <wp:lineTo x="18927" y="15537"/>
                <wp:lineTo x="12973" y="12884"/>
                <wp:lineTo x="15737" y="6821"/>
                <wp:lineTo x="16163" y="4547"/>
                <wp:lineTo x="15312" y="1895"/>
                <wp:lineTo x="14036" y="0"/>
                <wp:lineTo x="12122" y="0"/>
              </wp:wrapPolygon>
            </wp:wrapThrough>
            <wp:docPr id="94388918" name="Image 2" descr="Décathlon logo et symbole, sens, histoire, PNG, mar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écathlon logo et symbole, sens, histoire, PNG, marqu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5427"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32" behindDoc="0" locked="0" layoutInCell="1" allowOverlap="1" wp14:anchorId="477E91E7" wp14:editId="0917F0E5">
                <wp:simplePos x="0" y="0"/>
                <wp:positionH relativeFrom="column">
                  <wp:posOffset>43180</wp:posOffset>
                </wp:positionH>
                <wp:positionV relativeFrom="paragraph">
                  <wp:posOffset>20955</wp:posOffset>
                </wp:positionV>
                <wp:extent cx="4400550" cy="1171575"/>
                <wp:effectExtent l="0" t="0" r="19050" b="28575"/>
                <wp:wrapNone/>
                <wp:docPr id="869950290" name="Zone de texte 1"/>
                <wp:cNvGraphicFramePr/>
                <a:graphic xmlns:a="http://schemas.openxmlformats.org/drawingml/2006/main">
                  <a:graphicData uri="http://schemas.microsoft.com/office/word/2010/wordprocessingShape">
                    <wps:wsp>
                      <wps:cNvSpPr txBox="1"/>
                      <wps:spPr>
                        <a:xfrm>
                          <a:off x="0" y="0"/>
                          <a:ext cx="4400550" cy="1171575"/>
                        </a:xfrm>
                        <a:prstGeom prst="rect">
                          <a:avLst/>
                        </a:prstGeom>
                        <a:solidFill>
                          <a:schemeClr val="accent6">
                            <a:lumMod val="40000"/>
                            <a:lumOff val="60000"/>
                          </a:schemeClr>
                        </a:solidFill>
                        <a:ln w="6350">
                          <a:solidFill>
                            <a:prstClr val="black"/>
                          </a:solidFill>
                        </a:ln>
                      </wps:spPr>
                      <wps:txbx>
                        <w:txbxContent>
                          <w:p w14:paraId="322BAAA6" w14:textId="77777777" w:rsidR="00873418" w:rsidRDefault="00873418" w:rsidP="00873418">
                            <w:r>
                              <w:t>Décathlon est une entreprise française fondée en 1977 par Michel Leclercq à Villeneuve d’Ascq. Elle crée et distribue des articles de sports. Décathlon distribue dans un même lieu une multitude d’articles de sport pour répondre aux besoins des sportifs passionnés. Elle distribue dans ses magasins et en ligne les produits de ses marques mais aussi des produits de grandes marques comme Nike, Adidas…</w:t>
                            </w:r>
                          </w:p>
                          <w:p w14:paraId="53F843BB" w14:textId="503E7B8B" w:rsidR="00873418" w:rsidRDefault="00873418" w:rsidP="00873418">
                            <w:r>
                              <w:t>Elle mise sur l’innovation et le bon rapport qualité/prix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7E91E7" id="_x0000_t202" coordsize="21600,21600" o:spt="202" path="m,l,21600r21600,l21600,xe">
                <v:stroke joinstyle="miter"/>
                <v:path gradientshapeok="t" o:connecttype="rect"/>
              </v:shapetype>
              <v:shape id="Zone de texte 1" o:spid="_x0000_s1026" type="#_x0000_t202" style="position:absolute;left:0;text-align:left;margin-left:3.4pt;margin-top:1.65pt;width:346.5pt;height:92.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" fillcolor="#c8c2b4 [1305]" strokeweight=".5pt">
                <v:textbox>
                  <w:txbxContent>
                    <w:p w14:paraId="322BAAA6" w14:textId="77777777" w:rsidR="00873418" w:rsidRDefault="00873418" w:rsidP="00873418">
                      <w:r>
                        <w:t>Décathlon est une entreprise française fondée en 1977 par Michel Leclercq à Villeneuve d’Ascq. Elle crée et distribue des articles de sports. Décathlon distribue dans un même lieu une multitude d’articles de sport pour répondre aux besoins des sportifs passionnés. Elle distribue dans ses magasins et en ligne les produits de ses marques mais aussi des produits de grandes marques comme Nike, Adidas…</w:t>
                      </w:r>
                    </w:p>
                    <w:p w14:paraId="53F843BB" w14:textId="503E7B8B" w:rsidR="00873418" w:rsidRDefault="00873418" w:rsidP="00873418">
                      <w:r>
                        <w:t>Elle mise sur l’innovation et le bon rapport qualité/prix</w:t>
                      </w:r>
                    </w:p>
                  </w:txbxContent>
                </v:textbox>
              </v:shape>
            </w:pict>
          </mc:Fallback>
        </mc:AlternateContent>
      </w:r>
    </w:p>
    <w:p w14:paraId="28B4145F" w14:textId="1F955DCE" w:rsidR="00873418" w:rsidRDefault="00873418" w:rsidP="00873418"/>
    <w:p w14:paraId="4D5A207F" w14:textId="45A2B428" w:rsidR="00873418" w:rsidRDefault="00873418" w:rsidP="00873418"/>
    <w:p w14:paraId="571CFF27" w14:textId="2A0E1320" w:rsidR="00873418" w:rsidRDefault="00873418" w:rsidP="00873418"/>
    <w:p w14:paraId="4A756F6B" w14:textId="2C03FADE" w:rsidR="00873418" w:rsidRDefault="00873418" w:rsidP="00873418"/>
    <w:p w14:paraId="391FAFDE" w14:textId="2A746DFE" w:rsidR="00873418" w:rsidRDefault="00873418" w:rsidP="00873418"/>
    <w:p w14:paraId="1FF81626" w14:textId="16A846AC" w:rsidR="00873418" w:rsidRDefault="00873418" w:rsidP="00873418"/>
    <w:p w14:paraId="59835F0A" w14:textId="2B967916" w:rsidR="00873418" w:rsidRDefault="00873418" w:rsidP="00873418"/>
    <w:p w14:paraId="3A015B08" w14:textId="5FD52C6C" w:rsidR="00873418" w:rsidRDefault="00873418" w:rsidP="00873418"/>
    <w:p w14:paraId="0D6B82C3" w14:textId="4B86FA61" w:rsidR="00873418" w:rsidRPr="00DB155E" w:rsidRDefault="00AE362A" w:rsidP="00873418">
      <w:pPr>
        <w:rPr>
          <w:b/>
          <w:bCs/>
        </w:rPr>
      </w:pPr>
      <w:r>
        <w:rPr>
          <w:b/>
          <w:bCs/>
        </w:rPr>
        <w:t>A partir de la vidéo (rappel sur la caractérisation), complétez le tableau ci-dessous</w:t>
      </w:r>
    </w:p>
    <w:p w14:paraId="70842DF5" w14:textId="77777777" w:rsidR="00873418" w:rsidRDefault="00873418" w:rsidP="00873418"/>
    <w:p w14:paraId="19E3F5E9" w14:textId="77777777" w:rsidR="00873418" w:rsidRPr="00602547" w:rsidRDefault="00873418" w:rsidP="00873418">
      <w:pPr>
        <w:pBdr>
          <w:top w:val="single" w:sz="12" w:space="6" w:color="385623"/>
          <w:bottom w:val="single" w:sz="18" w:space="6" w:color="385623"/>
        </w:pBdr>
        <w:shd w:val="clear" w:color="auto" w:fill="D1CCC1"/>
        <w:jc w:val="center"/>
        <w:rPr>
          <w:b/>
          <w:color w:val="C45911"/>
          <w:sz w:val="28"/>
          <w:szCs w:val="28"/>
        </w:rPr>
      </w:pPr>
      <w:bookmarkStart w:id="0" w:name="_Hlk74834022"/>
      <w:r w:rsidRPr="00602547">
        <w:rPr>
          <w:b/>
          <w:color w:val="C45911"/>
          <w:sz w:val="28"/>
          <w:szCs w:val="28"/>
        </w:rPr>
        <w:t>TABLEAU DE CARACTERISATION</w:t>
      </w:r>
      <w:r>
        <w:rPr>
          <w:b/>
          <w:color w:val="C45911"/>
          <w:sz w:val="28"/>
          <w:szCs w:val="28"/>
        </w:rPr>
        <w:t xml:space="preserve"> DE DECATHLON</w:t>
      </w:r>
    </w:p>
    <w:p w14:paraId="595DA051" w14:textId="77777777" w:rsidR="00873418" w:rsidRDefault="00873418" w:rsidP="0087341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6570"/>
      </w:tblGrid>
      <w:tr w:rsidR="00873418" w:rsidRPr="00283581" w14:paraId="08A39287"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77DC37DC" w14:textId="77777777" w:rsidR="00873418" w:rsidRPr="00283581" w:rsidRDefault="00873418">
            <w:pPr>
              <w:spacing w:before="120" w:after="120"/>
            </w:pPr>
            <w:r w:rsidRPr="00283581">
              <w:t>Nom de l’organisation</w:t>
            </w:r>
          </w:p>
        </w:tc>
        <w:tc>
          <w:tcPr>
            <w:tcW w:w="6570" w:type="dxa"/>
            <w:tcBorders>
              <w:top w:val="single" w:sz="4" w:space="0" w:color="auto"/>
              <w:left w:val="single" w:sz="4" w:space="0" w:color="auto"/>
              <w:bottom w:val="single" w:sz="4" w:space="0" w:color="auto"/>
              <w:right w:val="single" w:sz="4" w:space="0" w:color="auto"/>
            </w:tcBorders>
            <w:vAlign w:val="center"/>
          </w:tcPr>
          <w:p w14:paraId="5657FD77" w14:textId="77777777" w:rsidR="00873418" w:rsidRPr="00283581" w:rsidRDefault="00873418">
            <w:pPr>
              <w:spacing w:before="120" w:after="120"/>
            </w:pPr>
            <w:r>
              <w:t>Décathlon</w:t>
            </w:r>
          </w:p>
        </w:tc>
      </w:tr>
      <w:tr w:rsidR="00873418" w:rsidRPr="00283581" w14:paraId="0AF414F3"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063905C9" w14:textId="77777777" w:rsidR="00873418" w:rsidRPr="00283581" w:rsidRDefault="00873418">
            <w:pPr>
              <w:spacing w:before="120" w:after="120"/>
            </w:pPr>
            <w:r w:rsidRPr="00283581">
              <w:t>Type d’organisation</w:t>
            </w:r>
          </w:p>
        </w:tc>
        <w:tc>
          <w:tcPr>
            <w:tcW w:w="6570" w:type="dxa"/>
            <w:tcBorders>
              <w:top w:val="single" w:sz="4" w:space="0" w:color="auto"/>
              <w:left w:val="single" w:sz="4" w:space="0" w:color="auto"/>
              <w:bottom w:val="single" w:sz="4" w:space="0" w:color="auto"/>
              <w:right w:val="single" w:sz="4" w:space="0" w:color="auto"/>
            </w:tcBorders>
            <w:vAlign w:val="center"/>
          </w:tcPr>
          <w:p w14:paraId="549FA119" w14:textId="77777777" w:rsidR="00873418" w:rsidRPr="00283581" w:rsidRDefault="00873418">
            <w:pPr>
              <w:spacing w:before="120" w:after="120"/>
            </w:pPr>
          </w:p>
        </w:tc>
      </w:tr>
      <w:tr w:rsidR="00873418" w:rsidRPr="00283581" w14:paraId="34B5F693"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50D47216" w14:textId="77777777" w:rsidR="00873418" w:rsidRPr="00283581" w:rsidRDefault="00873418">
            <w:pPr>
              <w:spacing w:before="120" w:after="120"/>
            </w:pPr>
            <w:r w:rsidRPr="00283581">
              <w:t>Statut juridique</w:t>
            </w:r>
          </w:p>
        </w:tc>
        <w:tc>
          <w:tcPr>
            <w:tcW w:w="6570" w:type="dxa"/>
            <w:tcBorders>
              <w:top w:val="single" w:sz="4" w:space="0" w:color="auto"/>
              <w:left w:val="single" w:sz="4" w:space="0" w:color="auto"/>
              <w:bottom w:val="single" w:sz="4" w:space="0" w:color="auto"/>
              <w:right w:val="single" w:sz="4" w:space="0" w:color="auto"/>
            </w:tcBorders>
            <w:vAlign w:val="center"/>
          </w:tcPr>
          <w:p w14:paraId="01299E99" w14:textId="77777777" w:rsidR="00873418" w:rsidRPr="00283581" w:rsidRDefault="00873418">
            <w:pPr>
              <w:spacing w:before="120" w:after="120"/>
            </w:pPr>
          </w:p>
        </w:tc>
      </w:tr>
      <w:tr w:rsidR="00873418" w:rsidRPr="00283581" w14:paraId="44C06678"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43C13893" w14:textId="77777777" w:rsidR="00873418" w:rsidRPr="00283581" w:rsidRDefault="00873418">
            <w:pPr>
              <w:spacing w:before="120" w:after="120"/>
            </w:pPr>
            <w:r w:rsidRPr="00283581">
              <w:t>Nature d’activité</w:t>
            </w:r>
          </w:p>
        </w:tc>
        <w:tc>
          <w:tcPr>
            <w:tcW w:w="6570" w:type="dxa"/>
            <w:tcBorders>
              <w:top w:val="single" w:sz="4" w:space="0" w:color="auto"/>
              <w:left w:val="single" w:sz="4" w:space="0" w:color="auto"/>
              <w:bottom w:val="single" w:sz="4" w:space="0" w:color="auto"/>
              <w:right w:val="single" w:sz="4" w:space="0" w:color="auto"/>
            </w:tcBorders>
            <w:vAlign w:val="center"/>
          </w:tcPr>
          <w:p w14:paraId="66A43634" w14:textId="77777777" w:rsidR="00873418" w:rsidRPr="00283581" w:rsidRDefault="00873418">
            <w:pPr>
              <w:spacing w:before="120" w:after="120"/>
            </w:pPr>
          </w:p>
        </w:tc>
      </w:tr>
      <w:tr w:rsidR="00873418" w:rsidRPr="00283581" w14:paraId="4B6311F9"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2427F3EB" w14:textId="77777777" w:rsidR="00873418" w:rsidRPr="00283581" w:rsidRDefault="00873418">
            <w:pPr>
              <w:spacing w:before="120" w:after="120"/>
            </w:pPr>
            <w:r>
              <w:t>Secteur d’activité</w:t>
            </w:r>
          </w:p>
        </w:tc>
        <w:tc>
          <w:tcPr>
            <w:tcW w:w="6570" w:type="dxa"/>
            <w:tcBorders>
              <w:top w:val="single" w:sz="4" w:space="0" w:color="auto"/>
              <w:left w:val="single" w:sz="4" w:space="0" w:color="auto"/>
              <w:bottom w:val="single" w:sz="4" w:space="0" w:color="auto"/>
              <w:right w:val="single" w:sz="4" w:space="0" w:color="auto"/>
            </w:tcBorders>
            <w:vAlign w:val="center"/>
          </w:tcPr>
          <w:p w14:paraId="2BC54E8C" w14:textId="77777777" w:rsidR="00873418" w:rsidRPr="00283581" w:rsidRDefault="00873418">
            <w:pPr>
              <w:spacing w:before="120" w:after="120"/>
            </w:pPr>
          </w:p>
        </w:tc>
      </w:tr>
      <w:tr w:rsidR="00873418" w:rsidRPr="00283581" w14:paraId="1DA28630"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32B55161" w14:textId="77777777" w:rsidR="00873418" w:rsidRPr="00283581" w:rsidRDefault="00873418">
            <w:pPr>
              <w:spacing w:before="120" w:after="120"/>
            </w:pPr>
            <w:r w:rsidRPr="00283581">
              <w:t>Taille</w:t>
            </w:r>
          </w:p>
        </w:tc>
        <w:tc>
          <w:tcPr>
            <w:tcW w:w="6570" w:type="dxa"/>
            <w:tcBorders>
              <w:top w:val="single" w:sz="4" w:space="0" w:color="auto"/>
              <w:left w:val="single" w:sz="4" w:space="0" w:color="auto"/>
              <w:bottom w:val="single" w:sz="4" w:space="0" w:color="auto"/>
              <w:right w:val="single" w:sz="4" w:space="0" w:color="auto"/>
            </w:tcBorders>
            <w:vAlign w:val="center"/>
          </w:tcPr>
          <w:p w14:paraId="70FFBA7F" w14:textId="77777777" w:rsidR="00873418" w:rsidRPr="00283581" w:rsidRDefault="00873418">
            <w:pPr>
              <w:spacing w:before="120" w:after="120"/>
            </w:pPr>
          </w:p>
        </w:tc>
      </w:tr>
      <w:tr w:rsidR="00873418" w:rsidRPr="00283581" w14:paraId="21FFC4B0"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7F029036" w14:textId="77777777" w:rsidR="00873418" w:rsidRPr="00283581" w:rsidRDefault="00873418">
            <w:pPr>
              <w:spacing w:before="120" w:after="120"/>
            </w:pPr>
            <w:r w:rsidRPr="00283581">
              <w:t>Ressources humaines</w:t>
            </w:r>
          </w:p>
        </w:tc>
        <w:tc>
          <w:tcPr>
            <w:tcW w:w="6570" w:type="dxa"/>
            <w:tcBorders>
              <w:top w:val="single" w:sz="4" w:space="0" w:color="auto"/>
              <w:left w:val="single" w:sz="4" w:space="0" w:color="auto"/>
              <w:bottom w:val="single" w:sz="4" w:space="0" w:color="auto"/>
              <w:right w:val="single" w:sz="4" w:space="0" w:color="auto"/>
            </w:tcBorders>
            <w:vAlign w:val="center"/>
          </w:tcPr>
          <w:p w14:paraId="20637156" w14:textId="77777777" w:rsidR="00873418" w:rsidRPr="00283581" w:rsidRDefault="00873418">
            <w:pPr>
              <w:spacing w:before="120" w:after="120"/>
            </w:pPr>
          </w:p>
        </w:tc>
      </w:tr>
      <w:tr w:rsidR="00873418" w:rsidRPr="00283581" w14:paraId="73E5077C"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6C29629C" w14:textId="77777777" w:rsidR="00873418" w:rsidRPr="00283581" w:rsidRDefault="00873418">
            <w:pPr>
              <w:spacing w:before="120" w:after="120"/>
            </w:pPr>
            <w:r w:rsidRPr="00283581">
              <w:t>Ressources financières</w:t>
            </w:r>
          </w:p>
        </w:tc>
        <w:tc>
          <w:tcPr>
            <w:tcW w:w="6570" w:type="dxa"/>
            <w:tcBorders>
              <w:top w:val="single" w:sz="4" w:space="0" w:color="auto"/>
              <w:left w:val="single" w:sz="4" w:space="0" w:color="auto"/>
              <w:bottom w:val="single" w:sz="4" w:space="0" w:color="auto"/>
              <w:right w:val="single" w:sz="4" w:space="0" w:color="auto"/>
            </w:tcBorders>
            <w:vAlign w:val="center"/>
          </w:tcPr>
          <w:p w14:paraId="0AB8F03D" w14:textId="77777777" w:rsidR="00873418" w:rsidRPr="00283581" w:rsidRDefault="00873418">
            <w:pPr>
              <w:spacing w:before="120" w:after="120"/>
            </w:pPr>
          </w:p>
        </w:tc>
      </w:tr>
      <w:tr w:rsidR="00873418" w:rsidRPr="00283581" w14:paraId="705E1960"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345D0A25" w14:textId="77777777" w:rsidR="00873418" w:rsidRPr="00283581" w:rsidRDefault="00873418">
            <w:pPr>
              <w:spacing w:before="120" w:after="120"/>
            </w:pPr>
            <w:r w:rsidRPr="00283581">
              <w:t>Ressources matérielles</w:t>
            </w:r>
          </w:p>
        </w:tc>
        <w:tc>
          <w:tcPr>
            <w:tcW w:w="6570" w:type="dxa"/>
            <w:tcBorders>
              <w:top w:val="single" w:sz="4" w:space="0" w:color="auto"/>
              <w:left w:val="single" w:sz="4" w:space="0" w:color="auto"/>
              <w:bottom w:val="single" w:sz="4" w:space="0" w:color="auto"/>
              <w:right w:val="single" w:sz="4" w:space="0" w:color="auto"/>
            </w:tcBorders>
            <w:vAlign w:val="center"/>
          </w:tcPr>
          <w:p w14:paraId="705B0F12" w14:textId="77777777" w:rsidR="00873418" w:rsidRPr="00283581" w:rsidRDefault="00873418">
            <w:pPr>
              <w:spacing w:before="120" w:after="120"/>
            </w:pPr>
          </w:p>
        </w:tc>
      </w:tr>
      <w:tr w:rsidR="00873418" w:rsidRPr="00283581" w14:paraId="557A6A81"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6500712F" w14:textId="77777777" w:rsidR="00873418" w:rsidRPr="00283581" w:rsidRDefault="00873418">
            <w:pPr>
              <w:spacing w:before="120" w:after="120"/>
            </w:pPr>
            <w:r w:rsidRPr="00283581">
              <w:t>Ressources immatérielles</w:t>
            </w:r>
          </w:p>
        </w:tc>
        <w:tc>
          <w:tcPr>
            <w:tcW w:w="6570" w:type="dxa"/>
            <w:tcBorders>
              <w:top w:val="single" w:sz="4" w:space="0" w:color="auto"/>
              <w:left w:val="single" w:sz="4" w:space="0" w:color="auto"/>
              <w:bottom w:val="single" w:sz="4" w:space="0" w:color="auto"/>
              <w:right w:val="single" w:sz="4" w:space="0" w:color="auto"/>
            </w:tcBorders>
            <w:vAlign w:val="center"/>
          </w:tcPr>
          <w:p w14:paraId="5D02F4E9" w14:textId="77777777" w:rsidR="00873418" w:rsidRPr="00283581" w:rsidRDefault="00873418">
            <w:pPr>
              <w:spacing w:before="120" w:after="120"/>
              <w:rPr>
                <w:lang w:val="en-US"/>
              </w:rPr>
            </w:pPr>
          </w:p>
        </w:tc>
      </w:tr>
      <w:tr w:rsidR="00873418" w:rsidRPr="00283581" w14:paraId="077ACE47"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5454CB3A" w14:textId="77777777" w:rsidR="00873418" w:rsidRPr="00283581" w:rsidRDefault="00873418">
            <w:pPr>
              <w:spacing w:before="120" w:after="120"/>
            </w:pPr>
            <w:r w:rsidRPr="00283581">
              <w:t>Finalités</w:t>
            </w:r>
          </w:p>
        </w:tc>
        <w:tc>
          <w:tcPr>
            <w:tcW w:w="6570" w:type="dxa"/>
            <w:tcBorders>
              <w:top w:val="single" w:sz="4" w:space="0" w:color="auto"/>
              <w:left w:val="single" w:sz="4" w:space="0" w:color="auto"/>
              <w:bottom w:val="single" w:sz="4" w:space="0" w:color="auto"/>
              <w:right w:val="single" w:sz="4" w:space="0" w:color="auto"/>
            </w:tcBorders>
            <w:vAlign w:val="center"/>
          </w:tcPr>
          <w:p w14:paraId="54054D48" w14:textId="77777777" w:rsidR="00873418" w:rsidRDefault="00873418">
            <w:pPr>
              <w:spacing w:before="120" w:after="120"/>
            </w:pPr>
            <w:r>
              <w:t>Economique :</w:t>
            </w:r>
          </w:p>
          <w:p w14:paraId="6A729B7F" w14:textId="77777777" w:rsidR="00873418" w:rsidRDefault="00873418">
            <w:pPr>
              <w:spacing w:before="120" w:after="120"/>
            </w:pPr>
            <w:r>
              <w:t>Sociale :</w:t>
            </w:r>
          </w:p>
          <w:p w14:paraId="49C436E5" w14:textId="77777777" w:rsidR="00873418" w:rsidRPr="00283581" w:rsidRDefault="00873418">
            <w:pPr>
              <w:spacing w:before="120" w:after="120"/>
            </w:pPr>
            <w:r>
              <w:t>Sociétale</w:t>
            </w:r>
          </w:p>
        </w:tc>
      </w:tr>
      <w:tr w:rsidR="00873418" w:rsidRPr="00283581" w14:paraId="611756F3"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0D484087" w14:textId="77777777" w:rsidR="00873418" w:rsidRPr="00283581" w:rsidRDefault="00873418">
            <w:pPr>
              <w:spacing w:before="120" w:after="120"/>
            </w:pPr>
            <w:r w:rsidRPr="00283581">
              <w:t>Nationalité de l’organisation</w:t>
            </w:r>
          </w:p>
        </w:tc>
        <w:tc>
          <w:tcPr>
            <w:tcW w:w="6570" w:type="dxa"/>
            <w:tcBorders>
              <w:top w:val="single" w:sz="4" w:space="0" w:color="auto"/>
              <w:left w:val="single" w:sz="4" w:space="0" w:color="auto"/>
              <w:bottom w:val="single" w:sz="4" w:space="0" w:color="auto"/>
              <w:right w:val="single" w:sz="4" w:space="0" w:color="auto"/>
            </w:tcBorders>
            <w:vAlign w:val="center"/>
          </w:tcPr>
          <w:p w14:paraId="27E04081" w14:textId="77777777" w:rsidR="00873418" w:rsidRPr="00283581" w:rsidRDefault="00873418">
            <w:pPr>
              <w:spacing w:before="120" w:after="120"/>
            </w:pPr>
          </w:p>
        </w:tc>
      </w:tr>
      <w:tr w:rsidR="00873418" w:rsidRPr="00283581" w14:paraId="22FBB4D7" w14:textId="77777777">
        <w:trPr>
          <w:trHeight w:val="624"/>
          <w:jc w:val="center"/>
        </w:trPr>
        <w:tc>
          <w:tcPr>
            <w:tcW w:w="2492" w:type="dxa"/>
            <w:tcBorders>
              <w:top w:val="single" w:sz="4" w:space="0" w:color="auto"/>
              <w:left w:val="single" w:sz="4" w:space="0" w:color="auto"/>
              <w:bottom w:val="single" w:sz="4" w:space="0" w:color="auto"/>
              <w:right w:val="single" w:sz="4" w:space="0" w:color="auto"/>
            </w:tcBorders>
            <w:vAlign w:val="center"/>
          </w:tcPr>
          <w:p w14:paraId="576F8A0F" w14:textId="77777777" w:rsidR="00873418" w:rsidRPr="00283581" w:rsidRDefault="00873418">
            <w:pPr>
              <w:spacing w:before="120" w:after="120"/>
            </w:pPr>
            <w:r w:rsidRPr="00283581">
              <w:t>Champ d’action géographique</w:t>
            </w:r>
          </w:p>
        </w:tc>
        <w:tc>
          <w:tcPr>
            <w:tcW w:w="6570" w:type="dxa"/>
            <w:tcBorders>
              <w:top w:val="single" w:sz="4" w:space="0" w:color="auto"/>
              <w:left w:val="single" w:sz="4" w:space="0" w:color="auto"/>
              <w:bottom w:val="single" w:sz="4" w:space="0" w:color="auto"/>
              <w:right w:val="single" w:sz="4" w:space="0" w:color="auto"/>
            </w:tcBorders>
            <w:vAlign w:val="center"/>
          </w:tcPr>
          <w:p w14:paraId="6D103CDC" w14:textId="77777777" w:rsidR="00873418" w:rsidRPr="00283581" w:rsidRDefault="00873418">
            <w:pPr>
              <w:spacing w:before="120" w:after="120"/>
            </w:pPr>
          </w:p>
        </w:tc>
      </w:tr>
      <w:bookmarkEnd w:id="0"/>
    </w:tbl>
    <w:p w14:paraId="2D556BC1" w14:textId="77777777" w:rsidR="00873418" w:rsidRDefault="00873418" w:rsidP="00873418"/>
    <w:p w14:paraId="4113A82D" w14:textId="77777777" w:rsidR="00873418" w:rsidRDefault="00873418" w:rsidP="00873418">
      <w:pPr>
        <w:pStyle w:val="Titre1"/>
      </w:pPr>
      <w:r>
        <w:lastRenderedPageBreak/>
        <w:t>L’innovation</w:t>
      </w:r>
    </w:p>
    <w:p w14:paraId="2A2790C1" w14:textId="77777777" w:rsidR="00873418" w:rsidRDefault="00873418" w:rsidP="00873418">
      <w:r w:rsidRPr="00A74ED5">
        <w:rPr>
          <w:noProof/>
        </w:rPr>
        <w:drawing>
          <wp:inline distT="0" distB="0" distL="0" distR="0" wp14:anchorId="47B54D83" wp14:editId="116B7D93">
            <wp:extent cx="5753100" cy="942975"/>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942975"/>
                    </a:xfrm>
                    <a:prstGeom prst="rect">
                      <a:avLst/>
                    </a:prstGeom>
                    <a:noFill/>
                    <a:ln>
                      <a:noFill/>
                    </a:ln>
                  </pic:spPr>
                </pic:pic>
              </a:graphicData>
            </a:graphic>
          </wp:inline>
        </w:drawing>
      </w:r>
    </w:p>
    <w:p w14:paraId="4AE8FDC0" w14:textId="77777777" w:rsidR="00873418" w:rsidRDefault="00873418" w:rsidP="00873418"/>
    <w:p w14:paraId="2E211CA1" w14:textId="1B6B25BA" w:rsidR="007F25D4" w:rsidRDefault="007F25D4" w:rsidP="00873418">
      <w:r w:rsidRPr="007F25D4">
        <w:rPr>
          <w:noProof/>
        </w:rPr>
        <w:drawing>
          <wp:inline distT="0" distB="0" distL="0" distR="0" wp14:anchorId="78931C52" wp14:editId="689CD234">
            <wp:extent cx="5760720" cy="2446020"/>
            <wp:effectExtent l="0" t="0" r="0" b="0"/>
            <wp:docPr id="1410089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89682" name=""/>
                    <pic:cNvPicPr/>
                  </pic:nvPicPr>
                  <pic:blipFill>
                    <a:blip r:embed="rId9"/>
                    <a:stretch>
                      <a:fillRect/>
                    </a:stretch>
                  </pic:blipFill>
                  <pic:spPr>
                    <a:xfrm>
                      <a:off x="0" y="0"/>
                      <a:ext cx="5760720" cy="2446020"/>
                    </a:xfrm>
                    <a:prstGeom prst="rect">
                      <a:avLst/>
                    </a:prstGeom>
                  </pic:spPr>
                </pic:pic>
              </a:graphicData>
            </a:graphic>
          </wp:inline>
        </w:drawing>
      </w:r>
    </w:p>
    <w:p w14:paraId="7F2A5A65" w14:textId="77777777" w:rsidR="007F25D4" w:rsidRDefault="007F25D4" w:rsidP="00873418"/>
    <w:p w14:paraId="6487E28A" w14:textId="77777777" w:rsidR="007F25D4" w:rsidRDefault="007F25D4" w:rsidP="00873418"/>
    <w:p w14:paraId="675B8D15" w14:textId="77777777" w:rsidR="00873418" w:rsidRDefault="00873418" w:rsidP="00873418">
      <w:pPr>
        <w:pStyle w:val="Titre2"/>
      </w:pPr>
      <w:r>
        <w:t>L’innovation au niveau des produits</w:t>
      </w:r>
    </w:p>
    <w:p w14:paraId="3E4052C5" w14:textId="1440299E" w:rsidR="00873418" w:rsidRDefault="00873418" w:rsidP="00873418"/>
    <w:p w14:paraId="44B417DF" w14:textId="178E2A9B" w:rsidR="00873418" w:rsidRDefault="00AE362A" w:rsidP="00873418">
      <w:r>
        <w:t xml:space="preserve">Après avoir pris connaissance </w:t>
      </w:r>
      <w:r w:rsidR="008C5CDE">
        <w:t>de la vidéo</w:t>
      </w:r>
      <w:r>
        <w:t xml:space="preserve"> sur l’innovation, répondez aux questions ci-dessous :</w:t>
      </w:r>
    </w:p>
    <w:p w14:paraId="3944B44E" w14:textId="77777777" w:rsidR="00AE362A" w:rsidRDefault="00AE362A" w:rsidP="00873418"/>
    <w:p w14:paraId="685432F6" w14:textId="4E33B210" w:rsidR="00926A99" w:rsidRPr="00E11468" w:rsidRDefault="00926A99" w:rsidP="00926A99">
      <w:pPr>
        <w:numPr>
          <w:ilvl w:val="0"/>
          <w:numId w:val="19"/>
        </w:numPr>
        <w:rPr>
          <w:b/>
        </w:rPr>
      </w:pPr>
      <w:r w:rsidRPr="00E11468">
        <w:rPr>
          <w:b/>
        </w:rPr>
        <w:t xml:space="preserve">Recherchez chez Décathlon une innovation </w:t>
      </w:r>
      <w:r>
        <w:rPr>
          <w:b/>
        </w:rPr>
        <w:t>au niveau des biens</w:t>
      </w:r>
    </w:p>
    <w:p w14:paraId="48E916DE" w14:textId="77777777" w:rsidR="00AE362A" w:rsidRDefault="00AE362A" w:rsidP="00AE362A">
      <w:pPr>
        <w:rPr>
          <w:b/>
          <w:bCs/>
        </w:rPr>
      </w:pPr>
    </w:p>
    <w:p w14:paraId="7CCE4FA7" w14:textId="77777777" w:rsidR="00926A99" w:rsidRDefault="00926A99" w:rsidP="00AE362A">
      <w:pPr>
        <w:rPr>
          <w:b/>
          <w:bCs/>
        </w:rPr>
      </w:pPr>
    </w:p>
    <w:p w14:paraId="386D9333" w14:textId="77777777" w:rsidR="00AE362A" w:rsidRPr="00AE362A" w:rsidRDefault="00AE362A" w:rsidP="00AE362A">
      <w:pPr>
        <w:rPr>
          <w:b/>
          <w:bCs/>
        </w:rPr>
      </w:pPr>
    </w:p>
    <w:p w14:paraId="11AE817B" w14:textId="77777777" w:rsidR="00926A99" w:rsidRDefault="00926A99" w:rsidP="00926A99">
      <w:pPr>
        <w:pStyle w:val="Paragraphedeliste"/>
        <w:numPr>
          <w:ilvl w:val="0"/>
          <w:numId w:val="19"/>
        </w:numPr>
        <w:rPr>
          <w:b/>
          <w:bCs/>
        </w:rPr>
      </w:pPr>
      <w:r w:rsidRPr="00374B70">
        <w:rPr>
          <w:b/>
          <w:bCs/>
        </w:rPr>
        <w:t xml:space="preserve">Les produits ont-ils </w:t>
      </w:r>
      <w:proofErr w:type="gramStart"/>
      <w:r w:rsidRPr="00374B70">
        <w:rPr>
          <w:b/>
          <w:bCs/>
        </w:rPr>
        <w:t>tous le même degré</w:t>
      </w:r>
      <w:proofErr w:type="gramEnd"/>
      <w:r w:rsidRPr="00374B70">
        <w:rPr>
          <w:b/>
          <w:bCs/>
        </w:rPr>
        <w:t xml:space="preserve"> d’innovation ?</w:t>
      </w:r>
      <w:r>
        <w:rPr>
          <w:b/>
          <w:bCs/>
        </w:rPr>
        <w:t xml:space="preserve"> Recherchez un exemple d’innovation majeure et d’innovation améliorant un produit existant chez Décathlon</w:t>
      </w:r>
    </w:p>
    <w:p w14:paraId="7F8ADA19" w14:textId="77777777" w:rsidR="00AE362A" w:rsidRDefault="00AE362A" w:rsidP="00873418"/>
    <w:p w14:paraId="37286A2B" w14:textId="77777777" w:rsidR="00AE362A" w:rsidRDefault="00AE362A" w:rsidP="00873418"/>
    <w:p w14:paraId="5ADB6C9C" w14:textId="77777777" w:rsidR="00926A99" w:rsidRDefault="00926A99" w:rsidP="00873418"/>
    <w:p w14:paraId="45307FFD" w14:textId="77777777" w:rsidR="00926A99" w:rsidRDefault="00926A99" w:rsidP="00873418"/>
    <w:p w14:paraId="067439BF" w14:textId="77777777" w:rsidR="00AE362A" w:rsidRDefault="00AE362A" w:rsidP="00873418"/>
    <w:p w14:paraId="4A3A7490" w14:textId="77777777" w:rsidR="00873418" w:rsidRDefault="00873418" w:rsidP="00873418"/>
    <w:p w14:paraId="3F968F01" w14:textId="77777777" w:rsidR="00873418" w:rsidRPr="00A37E2C" w:rsidRDefault="00873418" w:rsidP="00926A99">
      <w:pPr>
        <w:pStyle w:val="Paragraphedeliste"/>
        <w:numPr>
          <w:ilvl w:val="0"/>
          <w:numId w:val="18"/>
        </w:numPr>
        <w:rPr>
          <w:b/>
          <w:bCs/>
        </w:rPr>
      </w:pPr>
      <w:r w:rsidRPr="00A37E2C">
        <w:rPr>
          <w:b/>
          <w:bCs/>
        </w:rPr>
        <w:t>Quelles sont les contraintes prises en compte lorsque les ingénieurs créent les produits ?</w:t>
      </w:r>
    </w:p>
    <w:p w14:paraId="0DF8F946" w14:textId="77777777" w:rsidR="00873418" w:rsidRDefault="00873418" w:rsidP="00873418"/>
    <w:p w14:paraId="237FB917" w14:textId="77777777" w:rsidR="00873418" w:rsidRDefault="00873418" w:rsidP="00873418"/>
    <w:p w14:paraId="75EC65D8" w14:textId="77777777" w:rsidR="00873418" w:rsidRDefault="00873418" w:rsidP="00873418"/>
    <w:p w14:paraId="090BFC0B" w14:textId="77777777" w:rsidR="00873418" w:rsidRDefault="00873418" w:rsidP="00873418"/>
    <w:p w14:paraId="2BD0ED1E" w14:textId="77777777" w:rsidR="00873418" w:rsidRDefault="00873418" w:rsidP="00873418"/>
    <w:p w14:paraId="03AB33A6" w14:textId="77777777" w:rsidR="00873418" w:rsidRDefault="00873418" w:rsidP="00873418"/>
    <w:p w14:paraId="59E92545" w14:textId="77777777" w:rsidR="00873418" w:rsidRPr="0006665C" w:rsidRDefault="00873418" w:rsidP="00AE362A">
      <w:pPr>
        <w:pStyle w:val="Paragraphedeliste"/>
        <w:numPr>
          <w:ilvl w:val="0"/>
          <w:numId w:val="18"/>
        </w:numPr>
        <w:rPr>
          <w:b/>
          <w:bCs/>
        </w:rPr>
      </w:pPr>
      <w:r w:rsidRPr="0006665C">
        <w:rPr>
          <w:b/>
          <w:bCs/>
        </w:rPr>
        <w:t>Selon vous, l’innovation est-elle indispensable pour être performante sur ce marché ? Justifiez</w:t>
      </w:r>
    </w:p>
    <w:p w14:paraId="6047AA39" w14:textId="77777777" w:rsidR="00873418" w:rsidRDefault="00873418" w:rsidP="00873418"/>
    <w:p w14:paraId="385A2499" w14:textId="77777777" w:rsidR="00873418" w:rsidRDefault="00873418" w:rsidP="00873418"/>
    <w:p w14:paraId="753ADDE4" w14:textId="77777777" w:rsidR="00873418" w:rsidRDefault="00873418" w:rsidP="00873418"/>
    <w:p w14:paraId="6E5F6BA3" w14:textId="77777777" w:rsidR="00873418" w:rsidRDefault="00873418" w:rsidP="00873418"/>
    <w:p w14:paraId="5DB13723" w14:textId="77777777" w:rsidR="00873418" w:rsidRDefault="00873418" w:rsidP="00873418"/>
    <w:p w14:paraId="729D1B58" w14:textId="77777777" w:rsidR="00873418" w:rsidRDefault="00873418" w:rsidP="00873418"/>
    <w:p w14:paraId="7C13B9EE" w14:textId="77777777" w:rsidR="00873418" w:rsidRDefault="00873418" w:rsidP="00873418">
      <w:pPr>
        <w:pStyle w:val="Titre2"/>
      </w:pPr>
      <w:r>
        <w:lastRenderedPageBreak/>
        <w:t>L’innovation au niveau des services</w:t>
      </w:r>
    </w:p>
    <w:p w14:paraId="54A4C004" w14:textId="03F1A11D" w:rsidR="00873418" w:rsidRPr="0006665C" w:rsidRDefault="00AE362A" w:rsidP="00AE362A">
      <w:pPr>
        <w:pStyle w:val="Paragraphedeliste"/>
        <w:numPr>
          <w:ilvl w:val="0"/>
          <w:numId w:val="18"/>
        </w:numPr>
        <w:rPr>
          <w:b/>
          <w:bCs/>
        </w:rPr>
      </w:pPr>
      <w:r>
        <w:rPr>
          <w:b/>
          <w:bCs/>
        </w:rPr>
        <w:t>Recherchez de</w:t>
      </w:r>
      <w:r w:rsidR="00873418">
        <w:rPr>
          <w:b/>
          <w:bCs/>
        </w:rPr>
        <w:t xml:space="preserve"> nouveaux services proposés par Décathlon à ses clients </w:t>
      </w:r>
      <w:r w:rsidR="00873418" w:rsidRPr="0006665C">
        <w:rPr>
          <w:b/>
          <w:bCs/>
        </w:rPr>
        <w:t>?</w:t>
      </w:r>
    </w:p>
    <w:p w14:paraId="4F673E88" w14:textId="77777777" w:rsidR="00873418" w:rsidRDefault="00873418" w:rsidP="00873418"/>
    <w:p w14:paraId="3155E16B" w14:textId="77777777" w:rsidR="008C5CDE" w:rsidRDefault="008C5CDE" w:rsidP="00873418"/>
    <w:p w14:paraId="1B5B0303" w14:textId="77777777" w:rsidR="00926A99" w:rsidRDefault="00926A99" w:rsidP="00873418"/>
    <w:p w14:paraId="37F13D5C" w14:textId="77777777" w:rsidR="00873418" w:rsidRDefault="00873418" w:rsidP="00873418"/>
    <w:p w14:paraId="67BC4169" w14:textId="77777777" w:rsidR="00926A99" w:rsidRDefault="00926A99" w:rsidP="00873418"/>
    <w:p w14:paraId="3CCBD27B" w14:textId="77777777" w:rsidR="00873418" w:rsidRDefault="00873418" w:rsidP="00873418"/>
    <w:p w14:paraId="72568D46" w14:textId="77777777" w:rsidR="00873418" w:rsidRDefault="00873418" w:rsidP="00AE362A">
      <w:pPr>
        <w:pStyle w:val="Paragraphedeliste"/>
        <w:numPr>
          <w:ilvl w:val="0"/>
          <w:numId w:val="18"/>
        </w:numPr>
        <w:rPr>
          <w:b/>
          <w:bCs/>
        </w:rPr>
      </w:pPr>
      <w:r w:rsidRPr="0099761D">
        <w:rPr>
          <w:b/>
          <w:bCs/>
        </w:rPr>
        <w:t>Quels sont les objectifs de ces nouveaux services</w:t>
      </w:r>
    </w:p>
    <w:p w14:paraId="7D76B967" w14:textId="77777777" w:rsidR="00873418" w:rsidRDefault="00873418" w:rsidP="00873418">
      <w:pPr>
        <w:rPr>
          <w:b/>
          <w:bCs/>
        </w:rPr>
      </w:pPr>
    </w:p>
    <w:p w14:paraId="4EB391BD" w14:textId="77777777" w:rsidR="00873418" w:rsidRDefault="00873418" w:rsidP="00873418">
      <w:pPr>
        <w:rPr>
          <w:b/>
          <w:bCs/>
        </w:rPr>
      </w:pPr>
    </w:p>
    <w:p w14:paraId="59EADA19" w14:textId="77777777" w:rsidR="00873418" w:rsidRDefault="00873418" w:rsidP="00873418">
      <w:pPr>
        <w:rPr>
          <w:b/>
          <w:bCs/>
        </w:rPr>
      </w:pPr>
    </w:p>
    <w:p w14:paraId="4D619C84" w14:textId="77777777" w:rsidR="00926A99" w:rsidRDefault="00926A99" w:rsidP="00873418">
      <w:pPr>
        <w:rPr>
          <w:b/>
          <w:bCs/>
        </w:rPr>
      </w:pPr>
    </w:p>
    <w:p w14:paraId="244A5382" w14:textId="77777777" w:rsidR="00926A99" w:rsidRDefault="00926A99" w:rsidP="00873418">
      <w:pPr>
        <w:rPr>
          <w:b/>
          <w:bCs/>
        </w:rPr>
      </w:pPr>
    </w:p>
    <w:p w14:paraId="21BDD424" w14:textId="77777777" w:rsidR="00873418" w:rsidRPr="00DB155E" w:rsidRDefault="00873418" w:rsidP="00873418">
      <w:pPr>
        <w:rPr>
          <w:b/>
          <w:bCs/>
        </w:rPr>
      </w:pPr>
    </w:p>
    <w:p w14:paraId="0A802181" w14:textId="77777777" w:rsidR="00873418" w:rsidRPr="0099761D" w:rsidRDefault="00873418" w:rsidP="00873418">
      <w:pPr>
        <w:ind w:left="360"/>
        <w:rPr>
          <w:b/>
          <w:bCs/>
        </w:rPr>
      </w:pPr>
    </w:p>
    <w:p w14:paraId="7091FCB8" w14:textId="77777777" w:rsidR="00873418" w:rsidRDefault="00873418" w:rsidP="00873418">
      <w:pPr>
        <w:pStyle w:val="Titre2"/>
      </w:pPr>
      <w:r>
        <w:t>L’innovation de procédés</w:t>
      </w:r>
    </w:p>
    <w:p w14:paraId="05F50C83" w14:textId="02A8F8B8" w:rsidR="00873418" w:rsidRPr="00AE362A" w:rsidRDefault="00AE362A" w:rsidP="00AE362A">
      <w:pPr>
        <w:pStyle w:val="Paragraphedeliste"/>
        <w:numPr>
          <w:ilvl w:val="0"/>
          <w:numId w:val="18"/>
        </w:numPr>
        <w:rPr>
          <w:b/>
          <w:bCs/>
        </w:rPr>
      </w:pPr>
      <w:r w:rsidRPr="00AE362A">
        <w:rPr>
          <w:b/>
          <w:bCs/>
        </w:rPr>
        <w:t>Recherchez au moins une innovation de procédés chez Décathlon</w:t>
      </w:r>
    </w:p>
    <w:p w14:paraId="24EDC35A" w14:textId="77777777" w:rsidR="00873418" w:rsidRDefault="00873418" w:rsidP="00873418"/>
    <w:p w14:paraId="5BFA0D8B" w14:textId="77777777" w:rsidR="00873418" w:rsidRDefault="00873418" w:rsidP="00873418"/>
    <w:p w14:paraId="408348BE" w14:textId="77777777" w:rsidR="00873418" w:rsidRDefault="00873418" w:rsidP="00873418"/>
    <w:p w14:paraId="0B36FF10" w14:textId="77777777" w:rsidR="00926A99" w:rsidRDefault="00926A99" w:rsidP="00873418"/>
    <w:p w14:paraId="08B3CB7E" w14:textId="77777777" w:rsidR="007F25D4" w:rsidRDefault="007F25D4" w:rsidP="00873418"/>
    <w:p w14:paraId="078A83C8" w14:textId="77777777" w:rsidR="00873418" w:rsidRDefault="00873418" w:rsidP="00AE362A">
      <w:pPr>
        <w:pStyle w:val="Paragraphedeliste"/>
        <w:numPr>
          <w:ilvl w:val="0"/>
          <w:numId w:val="18"/>
        </w:numPr>
        <w:rPr>
          <w:b/>
          <w:bCs/>
        </w:rPr>
      </w:pPr>
      <w:r w:rsidRPr="0099761D">
        <w:rPr>
          <w:b/>
          <w:bCs/>
        </w:rPr>
        <w:t>A quel niveau peuvent se faire les innovations de procédés ?</w:t>
      </w:r>
    </w:p>
    <w:p w14:paraId="67EE5291" w14:textId="77777777" w:rsidR="00873418" w:rsidRDefault="00873418" w:rsidP="00873418">
      <w:pPr>
        <w:rPr>
          <w:b/>
          <w:bCs/>
        </w:rPr>
      </w:pPr>
    </w:p>
    <w:p w14:paraId="05759AFE" w14:textId="77777777" w:rsidR="007F25D4" w:rsidRDefault="007F25D4" w:rsidP="00873418">
      <w:pPr>
        <w:rPr>
          <w:b/>
          <w:bCs/>
        </w:rPr>
      </w:pPr>
    </w:p>
    <w:p w14:paraId="54768EAD" w14:textId="77777777" w:rsidR="00926A99" w:rsidRDefault="00926A99" w:rsidP="00873418">
      <w:pPr>
        <w:rPr>
          <w:b/>
          <w:bCs/>
        </w:rPr>
      </w:pPr>
    </w:p>
    <w:p w14:paraId="6BFFD662" w14:textId="77777777" w:rsidR="00873418" w:rsidRDefault="00873418" w:rsidP="00873418">
      <w:pPr>
        <w:rPr>
          <w:b/>
          <w:bCs/>
        </w:rPr>
      </w:pPr>
    </w:p>
    <w:p w14:paraId="50D0535A" w14:textId="77777777" w:rsidR="00873418" w:rsidRDefault="00873418" w:rsidP="00873418">
      <w:pPr>
        <w:rPr>
          <w:b/>
          <w:bCs/>
        </w:rPr>
      </w:pPr>
    </w:p>
    <w:p w14:paraId="631A974F" w14:textId="77777777" w:rsidR="00873418" w:rsidRPr="001E72EE" w:rsidRDefault="00873418" w:rsidP="00AE362A">
      <w:pPr>
        <w:pStyle w:val="Paragraphedeliste"/>
        <w:numPr>
          <w:ilvl w:val="0"/>
          <w:numId w:val="18"/>
        </w:numPr>
        <w:rPr>
          <w:b/>
          <w:bCs/>
        </w:rPr>
      </w:pPr>
      <w:r w:rsidRPr="001E72EE">
        <w:rPr>
          <w:b/>
          <w:bCs/>
        </w:rPr>
        <w:t>Qu’est-ce qui distingue une innovation au niveau des biens ou services d’une innovation de procédés ?</w:t>
      </w:r>
    </w:p>
    <w:p w14:paraId="0E2B95F5" w14:textId="77777777" w:rsidR="00873418" w:rsidRDefault="00873418" w:rsidP="00873418"/>
    <w:p w14:paraId="4A3B7D07" w14:textId="77777777" w:rsidR="00873418" w:rsidRDefault="00873418" w:rsidP="00873418"/>
    <w:p w14:paraId="2777CFC2" w14:textId="77777777" w:rsidR="00873418" w:rsidRDefault="00873418" w:rsidP="00873418"/>
    <w:p w14:paraId="3A6A1E44" w14:textId="77777777" w:rsidR="00873418" w:rsidRDefault="00873418" w:rsidP="00873418"/>
    <w:p w14:paraId="07807017" w14:textId="77777777" w:rsidR="00926A99" w:rsidRDefault="00926A99" w:rsidP="00873418"/>
    <w:p w14:paraId="413E507B" w14:textId="77777777" w:rsidR="007F25D4" w:rsidRDefault="007F25D4" w:rsidP="00873418"/>
    <w:p w14:paraId="1417F9E9" w14:textId="77777777" w:rsidR="00873418" w:rsidRDefault="00873418" w:rsidP="00873418"/>
    <w:p w14:paraId="76DB2600" w14:textId="77777777" w:rsidR="00873418" w:rsidRPr="002322DF" w:rsidRDefault="00873418" w:rsidP="00AE362A">
      <w:pPr>
        <w:pStyle w:val="Paragraphedeliste"/>
        <w:numPr>
          <w:ilvl w:val="0"/>
          <w:numId w:val="18"/>
        </w:numPr>
        <w:jc w:val="left"/>
        <w:rPr>
          <w:b/>
          <w:bCs/>
        </w:rPr>
      </w:pPr>
      <w:r w:rsidRPr="002322DF">
        <w:rPr>
          <w:b/>
          <w:bCs/>
        </w:rPr>
        <w:t>Quels sont les intérêts de ces innovations de procédés ?</w:t>
      </w:r>
    </w:p>
    <w:p w14:paraId="504DBD58" w14:textId="77777777" w:rsidR="00873418" w:rsidRDefault="00873418" w:rsidP="00873418"/>
    <w:p w14:paraId="5165AFCF" w14:textId="77777777" w:rsidR="00873418" w:rsidRDefault="00873418" w:rsidP="00873418">
      <w:pPr>
        <w:pStyle w:val="Petitenumration"/>
        <w:numPr>
          <w:ilvl w:val="0"/>
          <w:numId w:val="0"/>
        </w:numPr>
        <w:ind w:left="1457" w:hanging="360"/>
      </w:pPr>
    </w:p>
    <w:p w14:paraId="5E715CDB" w14:textId="77777777" w:rsidR="007F25D4" w:rsidRDefault="007F25D4" w:rsidP="00873418">
      <w:pPr>
        <w:pStyle w:val="Petitenumration"/>
        <w:numPr>
          <w:ilvl w:val="0"/>
          <w:numId w:val="0"/>
        </w:numPr>
        <w:ind w:left="1457" w:hanging="360"/>
      </w:pPr>
    </w:p>
    <w:p w14:paraId="1D12D26A" w14:textId="77777777" w:rsidR="00926A99" w:rsidRDefault="00926A99" w:rsidP="00873418">
      <w:pPr>
        <w:pStyle w:val="Petitenumration"/>
        <w:numPr>
          <w:ilvl w:val="0"/>
          <w:numId w:val="0"/>
        </w:numPr>
        <w:ind w:left="1457" w:hanging="360"/>
      </w:pPr>
    </w:p>
    <w:p w14:paraId="718BE988" w14:textId="77777777" w:rsidR="00873418" w:rsidRDefault="00873418" w:rsidP="00873418">
      <w:pPr>
        <w:pStyle w:val="Petitenumration"/>
        <w:numPr>
          <w:ilvl w:val="0"/>
          <w:numId w:val="0"/>
        </w:numPr>
        <w:ind w:left="1457" w:hanging="360"/>
      </w:pPr>
    </w:p>
    <w:p w14:paraId="01C9F6A8" w14:textId="77777777" w:rsidR="008C5CDE" w:rsidRDefault="008C5CDE" w:rsidP="00873418">
      <w:pPr>
        <w:pStyle w:val="Petitenumration"/>
        <w:numPr>
          <w:ilvl w:val="0"/>
          <w:numId w:val="0"/>
        </w:numPr>
        <w:ind w:left="1457" w:hanging="360"/>
      </w:pPr>
    </w:p>
    <w:p w14:paraId="1F8AEBF0" w14:textId="5C009999" w:rsidR="00873418" w:rsidRDefault="00AE362A" w:rsidP="00AE362A">
      <w:pPr>
        <w:pStyle w:val="Titre2"/>
      </w:pPr>
      <w:bookmarkStart w:id="1" w:name="_Hlk209007505"/>
      <w:r>
        <w:t>L’innovation au niveau du business modèle</w:t>
      </w:r>
    </w:p>
    <w:p w14:paraId="50326338" w14:textId="5E267AA2" w:rsidR="00AE362A" w:rsidRPr="00AE362A" w:rsidRDefault="00AE362A" w:rsidP="00AE362A">
      <w:pPr>
        <w:pStyle w:val="Paragraphedeliste"/>
        <w:numPr>
          <w:ilvl w:val="0"/>
          <w:numId w:val="18"/>
        </w:numPr>
        <w:rPr>
          <w:b/>
          <w:bCs/>
        </w:rPr>
      </w:pPr>
      <w:r w:rsidRPr="00AE362A">
        <w:rPr>
          <w:b/>
          <w:bCs/>
        </w:rPr>
        <w:t>Recherchez si Decathlon pense à un nouveau business modèle. Si oui lequel ?</w:t>
      </w:r>
    </w:p>
    <w:bookmarkEnd w:id="1"/>
    <w:p w14:paraId="2F8A0E76" w14:textId="77777777" w:rsidR="00873418" w:rsidRDefault="00873418" w:rsidP="00873418">
      <w:pPr>
        <w:pStyle w:val="Petitenumration"/>
        <w:numPr>
          <w:ilvl w:val="0"/>
          <w:numId w:val="0"/>
        </w:numPr>
        <w:ind w:left="1457" w:hanging="360"/>
      </w:pPr>
    </w:p>
    <w:p w14:paraId="5E598827" w14:textId="77777777" w:rsidR="00873418" w:rsidRDefault="00873418" w:rsidP="00873418">
      <w:pPr>
        <w:pStyle w:val="Petitenumration"/>
        <w:numPr>
          <w:ilvl w:val="0"/>
          <w:numId w:val="0"/>
        </w:numPr>
        <w:ind w:left="1457" w:hanging="360"/>
      </w:pPr>
    </w:p>
    <w:p w14:paraId="2BC91E5B" w14:textId="77777777" w:rsidR="00873418" w:rsidRDefault="00873418" w:rsidP="00873418">
      <w:pPr>
        <w:pStyle w:val="Petitenumration"/>
        <w:numPr>
          <w:ilvl w:val="0"/>
          <w:numId w:val="0"/>
        </w:numPr>
        <w:ind w:left="1457" w:hanging="360"/>
      </w:pPr>
    </w:p>
    <w:p w14:paraId="5D9E48E5" w14:textId="77777777" w:rsidR="00873418" w:rsidRDefault="00873418" w:rsidP="00873418">
      <w:pPr>
        <w:pStyle w:val="Petitenumration"/>
        <w:numPr>
          <w:ilvl w:val="0"/>
          <w:numId w:val="0"/>
        </w:numPr>
        <w:ind w:left="1457" w:hanging="360"/>
      </w:pPr>
    </w:p>
    <w:p w14:paraId="1C5F701B" w14:textId="77777777" w:rsidR="00873418" w:rsidRDefault="00873418" w:rsidP="00873418">
      <w:pPr>
        <w:pStyle w:val="Petitenumration"/>
        <w:numPr>
          <w:ilvl w:val="0"/>
          <w:numId w:val="0"/>
        </w:numPr>
        <w:ind w:left="1457" w:hanging="360"/>
      </w:pPr>
    </w:p>
    <w:p w14:paraId="145C7967" w14:textId="77777777" w:rsidR="00873418" w:rsidRDefault="00873418" w:rsidP="00873418">
      <w:pPr>
        <w:pStyle w:val="Petitenumration"/>
        <w:numPr>
          <w:ilvl w:val="0"/>
          <w:numId w:val="0"/>
        </w:numPr>
        <w:ind w:left="1457" w:hanging="360"/>
      </w:pPr>
    </w:p>
    <w:p w14:paraId="3AAA23BC" w14:textId="66822CE8" w:rsidR="007F25D4" w:rsidRPr="00926A99" w:rsidRDefault="00926A99">
      <w:pPr>
        <w:spacing w:after="160" w:line="259" w:lineRule="auto"/>
        <w:jc w:val="left"/>
        <w:rPr>
          <w:b/>
          <w:bCs/>
          <w:color w:val="E2671F" w:themeColor="accent1" w:themeShade="BF"/>
        </w:rPr>
      </w:pPr>
      <w:r w:rsidRPr="00926A99">
        <w:rPr>
          <w:b/>
          <w:bCs/>
          <w:color w:val="E2671F" w:themeColor="accent1" w:themeShade="BF"/>
        </w:rPr>
        <w:t>Exercice 1</w:t>
      </w:r>
      <w:r w:rsidR="007F25D4" w:rsidRPr="00926A99">
        <w:rPr>
          <w:b/>
          <w:bCs/>
          <w:color w:val="E2671F" w:themeColor="accent1" w:themeShade="BF"/>
        </w:rPr>
        <w:br w:type="page"/>
      </w:r>
    </w:p>
    <w:p w14:paraId="07F0EAD9" w14:textId="77777777" w:rsidR="00873418" w:rsidRDefault="00873418" w:rsidP="00873418">
      <w:pPr>
        <w:pStyle w:val="Petitenumration"/>
        <w:numPr>
          <w:ilvl w:val="0"/>
          <w:numId w:val="0"/>
        </w:numPr>
        <w:ind w:left="1457" w:hanging="360"/>
      </w:pPr>
    </w:p>
    <w:p w14:paraId="28238B3A" w14:textId="77777777" w:rsidR="00873418" w:rsidRDefault="00873418" w:rsidP="00873418">
      <w:pPr>
        <w:pStyle w:val="Titre1"/>
      </w:pPr>
      <w:r>
        <w:t>Les caractéristiques des modes de production</w:t>
      </w:r>
    </w:p>
    <w:p w14:paraId="76A10603" w14:textId="354AE6FD" w:rsidR="00873418" w:rsidRDefault="00873418" w:rsidP="00D50534">
      <w:pPr>
        <w:pStyle w:val="Titre2"/>
        <w:numPr>
          <w:ilvl w:val="0"/>
          <w:numId w:val="10"/>
        </w:numPr>
      </w:pPr>
      <w:r>
        <w:t>Les modes de production des biens</w:t>
      </w:r>
    </w:p>
    <w:p w14:paraId="6A1FD7A6" w14:textId="77777777" w:rsidR="00873418" w:rsidRPr="00D14D46" w:rsidRDefault="00873418" w:rsidP="00873418"/>
    <w:p w14:paraId="62A0EA59" w14:textId="77777777" w:rsidR="00873418" w:rsidRDefault="00873418" w:rsidP="00873418">
      <w:pPr>
        <w:ind w:left="-426"/>
      </w:pPr>
      <w:r w:rsidRPr="00A74ED5">
        <w:rPr>
          <w:noProof/>
        </w:rPr>
        <w:drawing>
          <wp:inline distT="0" distB="0" distL="0" distR="0" wp14:anchorId="5144AA7C" wp14:editId="524D4185">
            <wp:extent cx="6438900" cy="320040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0" cy="3200400"/>
                    </a:xfrm>
                    <a:prstGeom prst="rect">
                      <a:avLst/>
                    </a:prstGeom>
                    <a:noFill/>
                    <a:ln>
                      <a:noFill/>
                    </a:ln>
                  </pic:spPr>
                </pic:pic>
              </a:graphicData>
            </a:graphic>
          </wp:inline>
        </w:drawing>
      </w:r>
    </w:p>
    <w:p w14:paraId="524B3983" w14:textId="77777777" w:rsidR="00873418" w:rsidRDefault="00873418" w:rsidP="00873418">
      <w:r>
        <w:t>A partir de la vidéo, répondez aux questions suivantes :</w:t>
      </w:r>
    </w:p>
    <w:p w14:paraId="2AEA46FC" w14:textId="77777777" w:rsidR="00873418" w:rsidRDefault="00873418" w:rsidP="00873418"/>
    <w:p w14:paraId="78B1F6B4" w14:textId="77777777" w:rsidR="00873418" w:rsidRPr="0006665C" w:rsidRDefault="00873418" w:rsidP="00D50534">
      <w:pPr>
        <w:pStyle w:val="Paragraphedeliste"/>
        <w:numPr>
          <w:ilvl w:val="0"/>
          <w:numId w:val="9"/>
        </w:numPr>
        <w:jc w:val="left"/>
        <w:rPr>
          <w:b/>
          <w:bCs/>
        </w:rPr>
      </w:pPr>
      <w:r w:rsidRPr="0006665C">
        <w:rPr>
          <w:b/>
          <w:bCs/>
        </w:rPr>
        <w:t>Quel est le mode de production mis en place chez le sous-traitant de Décathlon ?</w:t>
      </w:r>
    </w:p>
    <w:p w14:paraId="5E524A54" w14:textId="77777777" w:rsidR="00873418" w:rsidRDefault="00873418" w:rsidP="00873418"/>
    <w:p w14:paraId="15FA6AEF" w14:textId="77777777" w:rsidR="00873418" w:rsidRDefault="00873418" w:rsidP="00873418"/>
    <w:p w14:paraId="4C47FC09" w14:textId="77777777" w:rsidR="00D50534" w:rsidRDefault="00D50534" w:rsidP="00873418"/>
    <w:p w14:paraId="61D66251" w14:textId="77777777" w:rsidR="007F25D4" w:rsidRDefault="007F25D4" w:rsidP="00873418"/>
    <w:p w14:paraId="537892A6" w14:textId="77777777" w:rsidR="00873418" w:rsidRDefault="00873418" w:rsidP="00D50534">
      <w:pPr>
        <w:pStyle w:val="Titre2"/>
        <w:numPr>
          <w:ilvl w:val="0"/>
          <w:numId w:val="11"/>
        </w:numPr>
      </w:pPr>
      <w:r>
        <w:t>La production de services (la servuction)</w:t>
      </w:r>
    </w:p>
    <w:p w14:paraId="539EC557" w14:textId="77777777" w:rsidR="00873418" w:rsidRDefault="00873418" w:rsidP="00873418"/>
    <w:p w14:paraId="0D058F0C" w14:textId="77777777" w:rsidR="00873418" w:rsidRPr="00D14D46" w:rsidRDefault="00873418" w:rsidP="00D50534">
      <w:pPr>
        <w:pStyle w:val="Paragraphedeliste"/>
        <w:numPr>
          <w:ilvl w:val="0"/>
          <w:numId w:val="9"/>
        </w:numPr>
        <w:jc w:val="left"/>
        <w:rPr>
          <w:b/>
          <w:bCs/>
        </w:rPr>
      </w:pPr>
      <w:r w:rsidRPr="00D14D46">
        <w:rPr>
          <w:b/>
          <w:bCs/>
        </w:rPr>
        <w:t>Qu’est-ce qui caractérise un service ?</w:t>
      </w:r>
    </w:p>
    <w:p w14:paraId="294D7D2D" w14:textId="77777777" w:rsidR="00873418" w:rsidRDefault="00873418" w:rsidP="00873418"/>
    <w:p w14:paraId="1CC7FB92" w14:textId="77777777" w:rsidR="00873418" w:rsidRDefault="00873418" w:rsidP="00873418"/>
    <w:p w14:paraId="3F0AC9CF" w14:textId="77777777" w:rsidR="00873418" w:rsidRDefault="00873418" w:rsidP="00873418"/>
    <w:p w14:paraId="1BECE5C4" w14:textId="77777777" w:rsidR="00873418" w:rsidRDefault="00873418" w:rsidP="00873418"/>
    <w:p w14:paraId="6A374254" w14:textId="77777777" w:rsidR="00873418" w:rsidRDefault="00873418" w:rsidP="00873418"/>
    <w:p w14:paraId="64F87E35" w14:textId="77777777" w:rsidR="00873418" w:rsidRDefault="00873418" w:rsidP="00873418"/>
    <w:p w14:paraId="2C0EB476" w14:textId="77777777" w:rsidR="00873418" w:rsidRDefault="00873418" w:rsidP="00873418"/>
    <w:p w14:paraId="391E6D1D" w14:textId="77777777" w:rsidR="00873418" w:rsidRDefault="00873418" w:rsidP="00873418"/>
    <w:p w14:paraId="5F4CB0C6" w14:textId="77777777" w:rsidR="00873418" w:rsidRDefault="00873418" w:rsidP="00D50534">
      <w:pPr>
        <w:pStyle w:val="Paragraphedeliste"/>
        <w:numPr>
          <w:ilvl w:val="0"/>
          <w:numId w:val="9"/>
        </w:numPr>
        <w:jc w:val="left"/>
        <w:rPr>
          <w:b/>
          <w:bCs/>
        </w:rPr>
      </w:pPr>
      <w:r w:rsidRPr="00F54C4E">
        <w:rPr>
          <w:b/>
          <w:bCs/>
        </w:rPr>
        <w:t>Quelles particularités présente la production de services ?</w:t>
      </w:r>
    </w:p>
    <w:p w14:paraId="1C268176" w14:textId="77777777" w:rsidR="00873418" w:rsidRDefault="00873418" w:rsidP="00873418">
      <w:pPr>
        <w:rPr>
          <w:b/>
          <w:bCs/>
        </w:rPr>
      </w:pPr>
    </w:p>
    <w:p w14:paraId="0C414411" w14:textId="77777777" w:rsidR="00873418" w:rsidRDefault="00873418" w:rsidP="00873418">
      <w:pPr>
        <w:rPr>
          <w:b/>
          <w:bCs/>
        </w:rPr>
      </w:pPr>
    </w:p>
    <w:p w14:paraId="3EDCFC7E" w14:textId="77777777" w:rsidR="00873418" w:rsidRDefault="00873418" w:rsidP="00873418">
      <w:pPr>
        <w:rPr>
          <w:b/>
          <w:bCs/>
        </w:rPr>
      </w:pPr>
    </w:p>
    <w:p w14:paraId="3ECF5014" w14:textId="77777777" w:rsidR="00873418" w:rsidRDefault="00873418" w:rsidP="00873418">
      <w:pPr>
        <w:rPr>
          <w:b/>
          <w:bCs/>
        </w:rPr>
      </w:pPr>
    </w:p>
    <w:p w14:paraId="323FF518" w14:textId="77777777" w:rsidR="00873418" w:rsidRDefault="00873418" w:rsidP="00873418">
      <w:pPr>
        <w:rPr>
          <w:b/>
          <w:bCs/>
        </w:rPr>
      </w:pPr>
    </w:p>
    <w:p w14:paraId="5AAA6DC9" w14:textId="77777777" w:rsidR="00873418" w:rsidRDefault="00873418" w:rsidP="00873418">
      <w:pPr>
        <w:rPr>
          <w:b/>
          <w:bCs/>
        </w:rPr>
      </w:pPr>
    </w:p>
    <w:p w14:paraId="5742B094" w14:textId="77777777" w:rsidR="00873418" w:rsidRDefault="00873418" w:rsidP="00873418">
      <w:pPr>
        <w:rPr>
          <w:b/>
          <w:bCs/>
        </w:rPr>
      </w:pPr>
    </w:p>
    <w:p w14:paraId="347D0192" w14:textId="77777777" w:rsidR="00873418" w:rsidRDefault="00873418" w:rsidP="00873418">
      <w:pPr>
        <w:rPr>
          <w:b/>
          <w:bCs/>
        </w:rPr>
      </w:pPr>
    </w:p>
    <w:p w14:paraId="3AB215C8" w14:textId="77777777" w:rsidR="00873418" w:rsidRDefault="00873418" w:rsidP="00873418">
      <w:pPr>
        <w:rPr>
          <w:b/>
          <w:bCs/>
        </w:rPr>
      </w:pPr>
    </w:p>
    <w:p w14:paraId="5CFA6808" w14:textId="77777777" w:rsidR="00873418" w:rsidRPr="00DB155E" w:rsidRDefault="00873418" w:rsidP="00873418">
      <w:pPr>
        <w:rPr>
          <w:b/>
          <w:bCs/>
        </w:rPr>
      </w:pPr>
    </w:p>
    <w:p w14:paraId="0D75D499" w14:textId="77777777" w:rsidR="00873418" w:rsidRDefault="00873418" w:rsidP="00873418">
      <w:pPr>
        <w:ind w:left="360"/>
      </w:pPr>
    </w:p>
    <w:p w14:paraId="7C69B550" w14:textId="77777777" w:rsidR="00873418" w:rsidRDefault="00873418" w:rsidP="00873418">
      <w:pPr>
        <w:pStyle w:val="Titre1"/>
      </w:pPr>
      <w:r>
        <w:t>LA LOGISTIQUE</w:t>
      </w:r>
    </w:p>
    <w:p w14:paraId="7E5DC60E" w14:textId="7A60E9F6" w:rsidR="00873418" w:rsidRDefault="00873418" w:rsidP="00A30FEC">
      <w:pPr>
        <w:pStyle w:val="Titre2"/>
        <w:numPr>
          <w:ilvl w:val="0"/>
          <w:numId w:val="13"/>
        </w:numPr>
      </w:pPr>
      <w:r>
        <w:t>Qu’est-ce que la logistique ?</w:t>
      </w:r>
    </w:p>
    <w:p w14:paraId="6E83FAFF" w14:textId="77777777" w:rsidR="00873418" w:rsidRDefault="00873418" w:rsidP="00873418">
      <w:r>
        <w:rPr>
          <w:noProof/>
        </w:rPr>
        <mc:AlternateContent>
          <mc:Choice Requires="wps">
            <w:drawing>
              <wp:anchor distT="0" distB="0" distL="114300" distR="114300" simplePos="0" relativeHeight="251661312" behindDoc="0" locked="0" layoutInCell="1" allowOverlap="1" wp14:anchorId="78D7696C" wp14:editId="7AF459D4">
                <wp:simplePos x="0" y="0"/>
                <wp:positionH relativeFrom="column">
                  <wp:posOffset>186055</wp:posOffset>
                </wp:positionH>
                <wp:positionV relativeFrom="paragraph">
                  <wp:posOffset>34290</wp:posOffset>
                </wp:positionV>
                <wp:extent cx="5553075" cy="914400"/>
                <wp:effectExtent l="0" t="0" r="9525" b="0"/>
                <wp:wrapNone/>
                <wp:docPr id="180163257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914400"/>
                        </a:xfrm>
                        <a:prstGeom prst="rect">
                          <a:avLst/>
                        </a:prstGeom>
                        <a:solidFill>
                          <a:sysClr val="window" lastClr="FFFFFF"/>
                        </a:solidFill>
                        <a:ln w="6350">
                          <a:solidFill>
                            <a:prstClr val="black"/>
                          </a:solidFill>
                        </a:ln>
                      </wps:spPr>
                      <wps:txbx>
                        <w:txbxContent>
                          <w:p w14:paraId="68842871" w14:textId="77777777" w:rsidR="00873418" w:rsidRDefault="00873418" w:rsidP="00873418">
                            <w:r>
                              <w:t>La logistique est une activité ayant pour but de mettre à disposition d’une entité (usine, magasin, entrepôts…), une quantité donnée de marchandises, à un moment donné, en fonction des besoins exprimés.</w:t>
                            </w:r>
                          </w:p>
                          <w:p w14:paraId="3110620D" w14:textId="77777777" w:rsidR="00873418" w:rsidRPr="00674A71" w:rsidRDefault="00873418" w:rsidP="00873418">
                            <w:r>
                              <w:t>La logistique gère aussi bien les biens les flux de produits et de matières (on parle alors de flux physiques) que les flux d’informations.</w:t>
                            </w:r>
                          </w:p>
                          <w:p w14:paraId="5C8E4EE2" w14:textId="77777777" w:rsidR="00873418" w:rsidRDefault="00873418" w:rsidP="00873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8D7696C" id="_x0000_s1027" type="#_x0000_t202" style="position:absolute;left:0;text-align:left;margin-left:14.65pt;margin-top:2.7pt;width:437.2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" fillcolor="window" strokeweight=".5pt">
                <v:path arrowok="t"/>
                <v:textbox>
                  <w:txbxContent>
                    <w:p w14:paraId="68842871" w14:textId="77777777" w:rsidR="00873418" w:rsidRDefault="00873418" w:rsidP="00873418">
                      <w:r>
                        <w:t>La logistique est une activité ayant pour but de mettre à disposition d’une entité (usine, magasin, entrepôts…), une quantité donnée de marchandises, à un moment donné, en fonction des besoins exprimés.</w:t>
                      </w:r>
                    </w:p>
                    <w:p w14:paraId="3110620D" w14:textId="77777777" w:rsidR="00873418" w:rsidRPr="00674A71" w:rsidRDefault="00873418" w:rsidP="00873418">
                      <w:r>
                        <w:t>La logistique gère aussi bien les biens les flux de produits et de matières (on parle alors de flux physiques) que les flux d’informations.</w:t>
                      </w:r>
                    </w:p>
                    <w:p w14:paraId="5C8E4EE2" w14:textId="77777777" w:rsidR="00873418" w:rsidRDefault="00873418" w:rsidP="00873418"/>
                  </w:txbxContent>
                </v:textbox>
              </v:shape>
            </w:pict>
          </mc:Fallback>
        </mc:AlternateContent>
      </w:r>
    </w:p>
    <w:p w14:paraId="584108D6" w14:textId="77777777" w:rsidR="00873418" w:rsidRDefault="00873418" w:rsidP="00873418"/>
    <w:p w14:paraId="51FCF1DA" w14:textId="77777777" w:rsidR="00873418" w:rsidRDefault="00873418" w:rsidP="00873418"/>
    <w:p w14:paraId="6FD7188D" w14:textId="77777777" w:rsidR="00873418" w:rsidRPr="0005776E" w:rsidRDefault="00873418" w:rsidP="00873418"/>
    <w:p w14:paraId="29D5C9B1" w14:textId="77777777" w:rsidR="00873418" w:rsidRDefault="00873418" w:rsidP="00873418">
      <w:pPr>
        <w:pStyle w:val="Titre2"/>
        <w:numPr>
          <w:ilvl w:val="0"/>
          <w:numId w:val="0"/>
        </w:numPr>
        <w:tabs>
          <w:tab w:val="num" w:pos="360"/>
        </w:tabs>
        <w:ind w:left="1060" w:hanging="360"/>
      </w:pPr>
    </w:p>
    <w:p w14:paraId="09A75782" w14:textId="77777777" w:rsidR="00873418" w:rsidRDefault="00873418" w:rsidP="00873418">
      <w:r>
        <w:rPr>
          <w:noProof/>
        </w:rPr>
        <w:drawing>
          <wp:anchor distT="0" distB="0" distL="114300" distR="114300" simplePos="0" relativeHeight="251663360" behindDoc="0" locked="0" layoutInCell="1" allowOverlap="1" wp14:anchorId="0B271520" wp14:editId="756230E2">
            <wp:simplePos x="0" y="0"/>
            <wp:positionH relativeFrom="margin">
              <wp:posOffset>327660</wp:posOffset>
            </wp:positionH>
            <wp:positionV relativeFrom="paragraph">
              <wp:posOffset>159385</wp:posOffset>
            </wp:positionV>
            <wp:extent cx="5437505" cy="2284730"/>
            <wp:effectExtent l="0" t="0" r="0" b="0"/>
            <wp:wrapThrough wrapText="bothSides">
              <wp:wrapPolygon edited="0">
                <wp:start x="0" y="0"/>
                <wp:lineTo x="0" y="21432"/>
                <wp:lineTo x="21492" y="21432"/>
                <wp:lineTo x="21492" y="0"/>
                <wp:lineTo x="0" y="0"/>
              </wp:wrapPolygon>
            </wp:wrapThrough>
            <wp:docPr id="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7505" cy="2284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4BF49" w14:textId="12E78DBA" w:rsidR="00873418" w:rsidRDefault="00A30FEC" w:rsidP="00873418">
      <w:r w:rsidRPr="00A74ED5">
        <w:rPr>
          <w:noProof/>
        </w:rPr>
        <w:drawing>
          <wp:anchor distT="0" distB="0" distL="114300" distR="114300" simplePos="0" relativeHeight="251668480" behindDoc="0" locked="0" layoutInCell="1" allowOverlap="1" wp14:anchorId="5FF3AE3D" wp14:editId="6CEFF745">
            <wp:simplePos x="0" y="0"/>
            <wp:positionH relativeFrom="column">
              <wp:posOffset>490855</wp:posOffset>
            </wp:positionH>
            <wp:positionV relativeFrom="paragraph">
              <wp:posOffset>2351405</wp:posOffset>
            </wp:positionV>
            <wp:extent cx="5191125" cy="723900"/>
            <wp:effectExtent l="0" t="0" r="9525" b="0"/>
            <wp:wrapThrough wrapText="bothSides">
              <wp:wrapPolygon edited="0">
                <wp:start x="0" y="0"/>
                <wp:lineTo x="0" y="21032"/>
                <wp:lineTo x="21560" y="21032"/>
                <wp:lineTo x="21560" y="0"/>
                <wp:lineTo x="0" y="0"/>
              </wp:wrapPolygon>
            </wp:wrapThrough>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23900"/>
                    </a:xfrm>
                    <a:prstGeom prst="rect">
                      <a:avLst/>
                    </a:prstGeom>
                    <a:noFill/>
                    <a:ln>
                      <a:noFill/>
                    </a:ln>
                  </pic:spPr>
                </pic:pic>
              </a:graphicData>
            </a:graphic>
          </wp:anchor>
        </w:drawing>
      </w:r>
    </w:p>
    <w:p w14:paraId="43BB420A" w14:textId="124F9A85" w:rsidR="00873418" w:rsidRDefault="00873418" w:rsidP="00873418"/>
    <w:p w14:paraId="01E1507B" w14:textId="57A146DA" w:rsidR="00873418" w:rsidRDefault="00873418" w:rsidP="00873418"/>
    <w:p w14:paraId="3BD91FCD" w14:textId="6B650470" w:rsidR="00873418" w:rsidRDefault="00873418" w:rsidP="00873418"/>
    <w:p w14:paraId="13A5E042" w14:textId="77777777" w:rsidR="00873418" w:rsidRDefault="00873418" w:rsidP="00873418"/>
    <w:p w14:paraId="5D98F3DB" w14:textId="77777777" w:rsidR="00873418" w:rsidRDefault="00873418" w:rsidP="00873418"/>
    <w:p w14:paraId="36F022C8" w14:textId="257B383D" w:rsidR="00873418" w:rsidRDefault="00873418" w:rsidP="00873418">
      <w:pPr>
        <w:jc w:val="center"/>
      </w:pPr>
    </w:p>
    <w:p w14:paraId="35731EEF" w14:textId="77777777" w:rsidR="00873418" w:rsidRDefault="00873418" w:rsidP="00873418"/>
    <w:p w14:paraId="1C768D38" w14:textId="77777777" w:rsidR="00873418" w:rsidRDefault="00873418" w:rsidP="00A30FEC">
      <w:pPr>
        <w:pStyle w:val="Paragraphedeliste"/>
        <w:numPr>
          <w:ilvl w:val="0"/>
          <w:numId w:val="12"/>
        </w:numPr>
        <w:jc w:val="left"/>
        <w:rPr>
          <w:b/>
          <w:bCs/>
        </w:rPr>
      </w:pPr>
      <w:r w:rsidRPr="00D57A0A">
        <w:rPr>
          <w:b/>
          <w:bCs/>
        </w:rPr>
        <w:t xml:space="preserve">Pourquoi l’optimisation de la </w:t>
      </w:r>
      <w:proofErr w:type="spellStart"/>
      <w:r w:rsidRPr="00D57A0A">
        <w:rPr>
          <w:b/>
          <w:bCs/>
        </w:rPr>
        <w:t>supply</w:t>
      </w:r>
      <w:proofErr w:type="spellEnd"/>
      <w:r w:rsidRPr="00D57A0A">
        <w:rPr>
          <w:b/>
          <w:bCs/>
        </w:rPr>
        <w:t xml:space="preserve"> </w:t>
      </w:r>
      <w:proofErr w:type="spellStart"/>
      <w:r w:rsidRPr="00D57A0A">
        <w:rPr>
          <w:b/>
          <w:bCs/>
        </w:rPr>
        <w:t>chain</w:t>
      </w:r>
      <w:proofErr w:type="spellEnd"/>
      <w:r w:rsidRPr="00D57A0A">
        <w:rPr>
          <w:b/>
          <w:bCs/>
        </w:rPr>
        <w:t xml:space="preserve"> peut</w:t>
      </w:r>
      <w:r>
        <w:rPr>
          <w:b/>
          <w:bCs/>
        </w:rPr>
        <w:t>-elle</w:t>
      </w:r>
      <w:r w:rsidRPr="00D57A0A">
        <w:rPr>
          <w:b/>
          <w:bCs/>
        </w:rPr>
        <w:t xml:space="preserve"> constituer un avantage concurrentiel pour une organisation ?</w:t>
      </w:r>
    </w:p>
    <w:p w14:paraId="0B146162" w14:textId="77777777" w:rsidR="00873418" w:rsidRPr="009A4AD5" w:rsidRDefault="00873418" w:rsidP="00873418">
      <w:pPr>
        <w:ind w:left="360"/>
        <w:rPr>
          <w:b/>
          <w:bCs/>
        </w:rPr>
      </w:pPr>
    </w:p>
    <w:p w14:paraId="27E89D62" w14:textId="77777777" w:rsidR="00873418" w:rsidRDefault="00873418" w:rsidP="00873418"/>
    <w:p w14:paraId="21EA7598" w14:textId="77777777" w:rsidR="00873418" w:rsidRDefault="00873418" w:rsidP="00873418"/>
    <w:p w14:paraId="3AAE1C84" w14:textId="77777777" w:rsidR="00873418" w:rsidRDefault="00873418" w:rsidP="00873418"/>
    <w:p w14:paraId="4488B4B1" w14:textId="77777777" w:rsidR="00873418" w:rsidRDefault="00873418" w:rsidP="00873418"/>
    <w:p w14:paraId="4B88C1BE" w14:textId="77777777" w:rsidR="00873418" w:rsidRDefault="00873418" w:rsidP="00873418"/>
    <w:p w14:paraId="073B8A2D" w14:textId="77777777" w:rsidR="006F5DC6" w:rsidRDefault="006F5DC6" w:rsidP="00873418"/>
    <w:p w14:paraId="6D8F8CB8" w14:textId="77777777" w:rsidR="006F5DC6" w:rsidRDefault="006F5DC6" w:rsidP="00873418"/>
    <w:p w14:paraId="587D6EE3" w14:textId="77777777" w:rsidR="00873418" w:rsidRDefault="00873418" w:rsidP="00873418"/>
    <w:p w14:paraId="5F13E4A3" w14:textId="77777777" w:rsidR="00873418" w:rsidRDefault="00873418" w:rsidP="00873418"/>
    <w:p w14:paraId="32009951" w14:textId="77777777" w:rsidR="00873418" w:rsidRDefault="00873418" w:rsidP="00A30FEC">
      <w:pPr>
        <w:pStyle w:val="Titre2"/>
        <w:numPr>
          <w:ilvl w:val="0"/>
          <w:numId w:val="14"/>
        </w:numPr>
      </w:pPr>
      <w:r>
        <w:t>Les modes de pilotage de la production</w:t>
      </w:r>
    </w:p>
    <w:p w14:paraId="5C068B72" w14:textId="77777777" w:rsidR="00873418" w:rsidRDefault="00873418" w:rsidP="00873418">
      <w:pPr>
        <w:pBdr>
          <w:top w:val="single" w:sz="4" w:space="1" w:color="auto"/>
          <w:left w:val="single" w:sz="4" w:space="4" w:color="auto"/>
          <w:bottom w:val="single" w:sz="4" w:space="1" w:color="auto"/>
          <w:right w:val="single" w:sz="4" w:space="4" w:color="auto"/>
        </w:pBdr>
      </w:pPr>
      <w:r>
        <w:t>On observe deux méthodes de pilotage de la production :</w:t>
      </w:r>
    </w:p>
    <w:p w14:paraId="02207826" w14:textId="77777777" w:rsidR="00873418" w:rsidRDefault="00873418" w:rsidP="00873418">
      <w:pPr>
        <w:pBdr>
          <w:top w:val="single" w:sz="4" w:space="1" w:color="auto"/>
          <w:left w:val="single" w:sz="4" w:space="4" w:color="auto"/>
          <w:bottom w:val="single" w:sz="4" w:space="1" w:color="auto"/>
          <w:right w:val="single" w:sz="4" w:space="4" w:color="auto"/>
        </w:pBdr>
        <w:spacing w:before="120"/>
      </w:pPr>
      <w:r w:rsidRPr="00283581">
        <w:rPr>
          <w:b/>
          <w:bCs/>
          <w:color w:val="627B39"/>
        </w:rPr>
        <w:t>Les flux poussés</w:t>
      </w:r>
      <w:r w:rsidRPr="00283581">
        <w:rPr>
          <w:color w:val="627B39"/>
        </w:rPr>
        <w:t> </w:t>
      </w:r>
      <w:r>
        <w:t>: qui signifie que l’on produit en fonction d’un prévisionnel de ventes. Le flux de production est poussé selon les prévisions des ventes</w:t>
      </w:r>
    </w:p>
    <w:p w14:paraId="32ADF437" w14:textId="77777777" w:rsidR="00873418" w:rsidRDefault="00873418" w:rsidP="00873418">
      <w:pPr>
        <w:pBdr>
          <w:top w:val="single" w:sz="4" w:space="1" w:color="auto"/>
          <w:left w:val="single" w:sz="4" w:space="4" w:color="auto"/>
          <w:bottom w:val="single" w:sz="4" w:space="1" w:color="auto"/>
          <w:right w:val="single" w:sz="4" w:space="4" w:color="auto"/>
        </w:pBdr>
        <w:spacing w:before="120"/>
      </w:pPr>
      <w:r w:rsidRPr="00283581">
        <w:rPr>
          <w:b/>
          <w:bCs/>
          <w:color w:val="627B39"/>
        </w:rPr>
        <w:t>Les flux tirés ou tendus (ou juste à temps)</w:t>
      </w:r>
      <w:r w:rsidRPr="00283581">
        <w:rPr>
          <w:color w:val="627B39"/>
        </w:rPr>
        <w:t> </w:t>
      </w:r>
      <w:r>
        <w:t>: lorsqu’on ne produit que sur la base des demandes effectives. Les approvisionnements se font lors de la commande client. Les commandes tirent le cycle de production</w:t>
      </w:r>
    </w:p>
    <w:p w14:paraId="567EB47A" w14:textId="77777777" w:rsidR="00873418" w:rsidRDefault="00873418" w:rsidP="00873418"/>
    <w:p w14:paraId="55DE9CA3" w14:textId="3185E600" w:rsidR="00873418" w:rsidRDefault="006F5DC6" w:rsidP="00873418">
      <w:r>
        <w:rPr>
          <w:noProof/>
        </w:rPr>
        <w:lastRenderedPageBreak/>
        <w:drawing>
          <wp:inline distT="0" distB="0" distL="0" distR="0" wp14:anchorId="150C6D60" wp14:editId="31CD7172">
            <wp:extent cx="5760720" cy="2152015"/>
            <wp:effectExtent l="0" t="0" r="0" b="635"/>
            <wp:docPr id="12211269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152015"/>
                    </a:xfrm>
                    <a:prstGeom prst="rect">
                      <a:avLst/>
                    </a:prstGeom>
                    <a:noFill/>
                    <a:ln>
                      <a:noFill/>
                    </a:ln>
                  </pic:spPr>
                </pic:pic>
              </a:graphicData>
            </a:graphic>
          </wp:inline>
        </w:drawing>
      </w:r>
    </w:p>
    <w:p w14:paraId="2D11BF62" w14:textId="77777777" w:rsidR="006F5DC6" w:rsidRDefault="006F5DC6" w:rsidP="00873418"/>
    <w:p w14:paraId="582BFDC4" w14:textId="77777777" w:rsidR="00873418" w:rsidRPr="0006665C" w:rsidRDefault="00873418" w:rsidP="00A30FEC">
      <w:pPr>
        <w:pStyle w:val="Paragraphedeliste"/>
        <w:numPr>
          <w:ilvl w:val="0"/>
          <w:numId w:val="12"/>
        </w:numPr>
        <w:jc w:val="left"/>
        <w:rPr>
          <w:b/>
          <w:bCs/>
        </w:rPr>
      </w:pPr>
      <w:r>
        <w:rPr>
          <w:b/>
          <w:bCs/>
        </w:rPr>
        <w:t>Citez un avantage pour chacune des deux méthodes de pilotage de la production</w:t>
      </w:r>
    </w:p>
    <w:p w14:paraId="2AB33F44" w14:textId="77777777" w:rsidR="00873418" w:rsidRDefault="00873418" w:rsidP="00873418"/>
    <w:p w14:paraId="398EDF3B" w14:textId="77777777" w:rsidR="00873418" w:rsidRDefault="00873418" w:rsidP="00873418"/>
    <w:p w14:paraId="6DF7A76C" w14:textId="77777777" w:rsidR="006F5DC6" w:rsidRDefault="006F5DC6" w:rsidP="00873418"/>
    <w:p w14:paraId="3916B7DF" w14:textId="77777777" w:rsidR="00873418" w:rsidRDefault="00873418" w:rsidP="00873418"/>
    <w:p w14:paraId="03EF9677" w14:textId="77777777" w:rsidR="006F5DC6" w:rsidRDefault="006F5DC6" w:rsidP="00873418"/>
    <w:p w14:paraId="60BA3A61" w14:textId="77777777" w:rsidR="006F5DC6" w:rsidRDefault="006F5DC6" w:rsidP="00873418"/>
    <w:p w14:paraId="584E078F" w14:textId="77777777" w:rsidR="00873418" w:rsidRDefault="00873418" w:rsidP="00873418"/>
    <w:p w14:paraId="0C559BB7" w14:textId="77777777" w:rsidR="006F5DC6" w:rsidRDefault="006F5DC6" w:rsidP="00873418"/>
    <w:p w14:paraId="4484CD52" w14:textId="77777777" w:rsidR="00873418" w:rsidRDefault="00873418" w:rsidP="00873418"/>
    <w:p w14:paraId="35C58A7F" w14:textId="77777777" w:rsidR="00873418" w:rsidRDefault="00873418" w:rsidP="00873418">
      <w:r>
        <w:t>A partir des vidéos, répondez aux questions suivantes :</w:t>
      </w:r>
    </w:p>
    <w:p w14:paraId="765EFD74" w14:textId="77777777" w:rsidR="00873418" w:rsidRDefault="00873418" w:rsidP="00873418"/>
    <w:p w14:paraId="4BF641C0" w14:textId="401AD125" w:rsidR="00873418" w:rsidRPr="00B3078F" w:rsidRDefault="00873418" w:rsidP="00A30FEC">
      <w:pPr>
        <w:pStyle w:val="Paragraphedeliste"/>
        <w:numPr>
          <w:ilvl w:val="0"/>
          <w:numId w:val="12"/>
        </w:numPr>
        <w:jc w:val="left"/>
        <w:rPr>
          <w:b/>
          <w:bCs/>
        </w:rPr>
      </w:pPr>
      <w:proofErr w:type="gramStart"/>
      <w:r w:rsidRPr="00B3078F">
        <w:rPr>
          <w:b/>
          <w:bCs/>
        </w:rPr>
        <w:t>Qualifiez le</w:t>
      </w:r>
      <w:proofErr w:type="gramEnd"/>
      <w:r w:rsidR="00861BB9">
        <w:rPr>
          <w:b/>
          <w:bCs/>
        </w:rPr>
        <w:t>(s)</w:t>
      </w:r>
      <w:r w:rsidR="00A30FEC">
        <w:rPr>
          <w:b/>
          <w:bCs/>
        </w:rPr>
        <w:t xml:space="preserve"> mode</w:t>
      </w:r>
      <w:r w:rsidR="00861BB9">
        <w:rPr>
          <w:b/>
          <w:bCs/>
        </w:rPr>
        <w:t>(s)</w:t>
      </w:r>
      <w:r w:rsidR="00A30FEC">
        <w:rPr>
          <w:b/>
          <w:bCs/>
        </w:rPr>
        <w:t xml:space="preserve"> de </w:t>
      </w:r>
      <w:r w:rsidRPr="00B3078F">
        <w:rPr>
          <w:b/>
          <w:bCs/>
        </w:rPr>
        <w:t>pilotage de la production observé chez Décathlon. Justifiez</w:t>
      </w:r>
    </w:p>
    <w:p w14:paraId="41453DB7" w14:textId="77777777" w:rsidR="00873418" w:rsidRDefault="00873418" w:rsidP="00873418"/>
    <w:p w14:paraId="185D5C97" w14:textId="77777777" w:rsidR="00873418" w:rsidRDefault="00873418" w:rsidP="00873418"/>
    <w:p w14:paraId="50B5CECB" w14:textId="77777777" w:rsidR="00873418" w:rsidRDefault="00873418" w:rsidP="00873418"/>
    <w:p w14:paraId="69CB1597" w14:textId="77777777" w:rsidR="00873418" w:rsidRDefault="00873418" w:rsidP="00873418"/>
    <w:p w14:paraId="517AE54F" w14:textId="77777777" w:rsidR="00873418" w:rsidRDefault="00873418" w:rsidP="00873418"/>
    <w:p w14:paraId="72BBE0A3" w14:textId="77777777" w:rsidR="00873418" w:rsidRDefault="00873418" w:rsidP="00873418"/>
    <w:p w14:paraId="2CA5BE5C" w14:textId="77777777" w:rsidR="00873418" w:rsidRDefault="00873418" w:rsidP="00873418"/>
    <w:p w14:paraId="6D848DAF" w14:textId="77777777" w:rsidR="00873418" w:rsidRDefault="00873418" w:rsidP="00A30FEC">
      <w:pPr>
        <w:pStyle w:val="Paragraphedeliste"/>
        <w:numPr>
          <w:ilvl w:val="0"/>
          <w:numId w:val="12"/>
        </w:numPr>
        <w:jc w:val="left"/>
      </w:pPr>
      <w:r w:rsidRPr="00B3078F">
        <w:rPr>
          <w:b/>
          <w:bCs/>
        </w:rPr>
        <w:t>Justifiez le choix de ce mode de pilotage pour approvisionner les magasins.</w:t>
      </w:r>
      <w:r>
        <w:t xml:space="preserve"> </w:t>
      </w:r>
    </w:p>
    <w:p w14:paraId="113C709B" w14:textId="77777777" w:rsidR="00873418" w:rsidRDefault="00873418" w:rsidP="00873418">
      <w:pPr>
        <w:spacing w:before="120"/>
        <w:ind w:left="360"/>
      </w:pPr>
    </w:p>
    <w:p w14:paraId="56B8B1DD" w14:textId="77777777" w:rsidR="00873418" w:rsidRDefault="00873418" w:rsidP="00873418">
      <w:pPr>
        <w:spacing w:before="120"/>
        <w:ind w:left="360"/>
      </w:pPr>
    </w:p>
    <w:p w14:paraId="50F3AF63" w14:textId="77777777" w:rsidR="00873418" w:rsidRDefault="00873418" w:rsidP="00873418">
      <w:pPr>
        <w:spacing w:before="120"/>
        <w:ind w:left="360"/>
      </w:pPr>
    </w:p>
    <w:p w14:paraId="2F9C4EDE" w14:textId="77777777" w:rsidR="00873418" w:rsidRDefault="00873418" w:rsidP="00873418">
      <w:pPr>
        <w:spacing w:before="120"/>
        <w:ind w:left="360"/>
      </w:pPr>
    </w:p>
    <w:p w14:paraId="1A8A75B0" w14:textId="77777777" w:rsidR="00873418" w:rsidRDefault="00873418" w:rsidP="00873418">
      <w:pPr>
        <w:spacing w:before="120"/>
        <w:ind w:left="360"/>
      </w:pPr>
    </w:p>
    <w:p w14:paraId="4CD1AF03" w14:textId="77777777" w:rsidR="00873418" w:rsidRDefault="00873418" w:rsidP="00873418">
      <w:r>
        <w:t>A partir de la vidéo, répondez aux questions suivantes :</w:t>
      </w:r>
    </w:p>
    <w:p w14:paraId="47C84CC2" w14:textId="77777777" w:rsidR="0007080C" w:rsidRDefault="0007080C" w:rsidP="00873418"/>
    <w:p w14:paraId="19AF2D4A" w14:textId="77777777" w:rsidR="00873418" w:rsidRPr="00B3078F" w:rsidRDefault="00873418" w:rsidP="00A30FEC">
      <w:pPr>
        <w:pStyle w:val="Paragraphedeliste"/>
        <w:numPr>
          <w:ilvl w:val="0"/>
          <w:numId w:val="12"/>
        </w:numPr>
        <w:jc w:val="left"/>
        <w:rPr>
          <w:b/>
          <w:bCs/>
        </w:rPr>
      </w:pPr>
      <w:r w:rsidRPr="00B3078F">
        <w:rPr>
          <w:b/>
          <w:bCs/>
        </w:rPr>
        <w:t>Repérez l’intérêt de la RFID dans la chaine logistique pour l’enseigne Décathlon et pour les salariés</w:t>
      </w:r>
    </w:p>
    <w:p w14:paraId="706929A6" w14:textId="77777777" w:rsidR="00873418" w:rsidRDefault="00873418" w:rsidP="00873418"/>
    <w:p w14:paraId="143AFB14" w14:textId="77777777" w:rsidR="00873418" w:rsidRDefault="00873418" w:rsidP="00873418"/>
    <w:p w14:paraId="35BEDD2C" w14:textId="77777777" w:rsidR="00873418" w:rsidRDefault="00873418" w:rsidP="00873418"/>
    <w:p w14:paraId="7637AF95" w14:textId="77777777" w:rsidR="00873418" w:rsidRDefault="00873418" w:rsidP="00873418"/>
    <w:p w14:paraId="5157D5B9" w14:textId="77777777" w:rsidR="00873418" w:rsidRDefault="00873418" w:rsidP="00873418"/>
    <w:p w14:paraId="31AEF7F2" w14:textId="77777777" w:rsidR="00873418" w:rsidRDefault="00873418" w:rsidP="00873418"/>
    <w:p w14:paraId="0F2E1F17" w14:textId="77777777" w:rsidR="00861BB9" w:rsidRDefault="00861BB9" w:rsidP="00873418"/>
    <w:p w14:paraId="206ABB4F" w14:textId="77777777" w:rsidR="00873418" w:rsidRDefault="00873418" w:rsidP="00873418"/>
    <w:p w14:paraId="14861FAF" w14:textId="565AD3B9" w:rsidR="00873418" w:rsidRDefault="00873418" w:rsidP="00873418"/>
    <w:p w14:paraId="2E9533F9" w14:textId="77777777" w:rsidR="00861BB9" w:rsidRDefault="00861BB9" w:rsidP="00873418"/>
    <w:p w14:paraId="3A7010DC" w14:textId="77777777" w:rsidR="00861BB9" w:rsidRDefault="00861BB9" w:rsidP="00873418"/>
    <w:p w14:paraId="3B9AB66C" w14:textId="26862A4A" w:rsidR="00861BB9" w:rsidRDefault="00861BB9" w:rsidP="00861BB9">
      <w:pPr>
        <w:pStyle w:val="Titre1"/>
      </w:pPr>
      <w:r w:rsidRPr="00A74ED5">
        <w:rPr>
          <w:noProof/>
        </w:rPr>
        <w:lastRenderedPageBreak/>
        <w:drawing>
          <wp:anchor distT="0" distB="0" distL="114300" distR="114300" simplePos="0" relativeHeight="251669504" behindDoc="0" locked="0" layoutInCell="1" allowOverlap="1" wp14:anchorId="5A661945" wp14:editId="3CF27D32">
            <wp:simplePos x="0" y="0"/>
            <wp:positionH relativeFrom="column">
              <wp:posOffset>-118745</wp:posOffset>
            </wp:positionH>
            <wp:positionV relativeFrom="paragraph">
              <wp:posOffset>548005</wp:posOffset>
            </wp:positionV>
            <wp:extent cx="5762625" cy="2200275"/>
            <wp:effectExtent l="0" t="0" r="9525" b="9525"/>
            <wp:wrapThrough wrapText="bothSides">
              <wp:wrapPolygon edited="0">
                <wp:start x="0" y="0"/>
                <wp:lineTo x="0" y="21506"/>
                <wp:lineTo x="21564" y="21506"/>
                <wp:lineTo x="21564" y="0"/>
                <wp:lineTo x="0" y="0"/>
              </wp:wrapPolygon>
            </wp:wrapThrough>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2200275"/>
                    </a:xfrm>
                    <a:prstGeom prst="rect">
                      <a:avLst/>
                    </a:prstGeom>
                    <a:noFill/>
                    <a:ln>
                      <a:noFill/>
                    </a:ln>
                  </pic:spPr>
                </pic:pic>
              </a:graphicData>
            </a:graphic>
          </wp:anchor>
        </w:drawing>
      </w:r>
      <w:r>
        <w:t>la qualité et l’amélioration continue</w:t>
      </w:r>
    </w:p>
    <w:p w14:paraId="3BFA0983" w14:textId="77777777" w:rsidR="00861BB9" w:rsidRPr="00861BB9" w:rsidRDefault="00861BB9" w:rsidP="00861BB9"/>
    <w:p w14:paraId="43E72C48" w14:textId="37C89EF0" w:rsidR="00873418" w:rsidRDefault="00873418" w:rsidP="00861BB9">
      <w:pPr>
        <w:pStyle w:val="Titre2"/>
        <w:numPr>
          <w:ilvl w:val="0"/>
          <w:numId w:val="17"/>
        </w:numPr>
      </w:pPr>
      <w:r>
        <w:t>Le contrôle de la qualité</w:t>
      </w:r>
    </w:p>
    <w:p w14:paraId="169A98F4" w14:textId="77777777" w:rsidR="00873418" w:rsidRDefault="00873418" w:rsidP="00873418">
      <w:r>
        <w:t>A partir de la vidéo, répondez aux questions suivantes :</w:t>
      </w:r>
    </w:p>
    <w:p w14:paraId="43EA9777" w14:textId="77777777" w:rsidR="00873418" w:rsidRPr="00057FFE" w:rsidRDefault="00873418" w:rsidP="00873418"/>
    <w:p w14:paraId="19C18D5E" w14:textId="77777777" w:rsidR="00873418" w:rsidRPr="00B3078F" w:rsidRDefault="00873418" w:rsidP="00861BB9">
      <w:pPr>
        <w:pStyle w:val="Paragraphedeliste"/>
        <w:numPr>
          <w:ilvl w:val="0"/>
          <w:numId w:val="16"/>
        </w:numPr>
        <w:jc w:val="left"/>
        <w:rPr>
          <w:b/>
          <w:bCs/>
        </w:rPr>
      </w:pPr>
      <w:r w:rsidRPr="00B3078F">
        <w:rPr>
          <w:b/>
          <w:bCs/>
        </w:rPr>
        <w:t>Repérez le processus d’amélioration continue mis en place par le groupe décathlon pour améliorer la qualité de son service client</w:t>
      </w:r>
    </w:p>
    <w:p w14:paraId="31592086" w14:textId="77777777" w:rsidR="00873418" w:rsidRDefault="00873418" w:rsidP="00873418"/>
    <w:p w14:paraId="43417232" w14:textId="77777777" w:rsidR="00873418" w:rsidRDefault="00873418" w:rsidP="00873418"/>
    <w:p w14:paraId="43CA7C61" w14:textId="77777777" w:rsidR="0016709B" w:rsidRDefault="0016709B" w:rsidP="00873418"/>
    <w:p w14:paraId="42E5654A" w14:textId="77777777" w:rsidR="0016709B" w:rsidRDefault="0016709B" w:rsidP="00873418"/>
    <w:p w14:paraId="40C6C6E0" w14:textId="77777777" w:rsidR="00873418" w:rsidRDefault="00873418" w:rsidP="00873418"/>
    <w:p w14:paraId="24C849A2" w14:textId="77777777" w:rsidR="00873418" w:rsidRDefault="00873418" w:rsidP="00873418"/>
    <w:p w14:paraId="4B7B48D9" w14:textId="77777777" w:rsidR="00873418" w:rsidRDefault="00873418" w:rsidP="00873418"/>
    <w:p w14:paraId="53A69462" w14:textId="77777777" w:rsidR="00873418" w:rsidRDefault="00873418" w:rsidP="00861BB9">
      <w:pPr>
        <w:pStyle w:val="Paragraphedeliste"/>
        <w:numPr>
          <w:ilvl w:val="0"/>
          <w:numId w:val="16"/>
        </w:numPr>
        <w:jc w:val="left"/>
        <w:rPr>
          <w:b/>
          <w:bCs/>
        </w:rPr>
      </w:pPr>
      <w:r w:rsidRPr="00B3078F">
        <w:rPr>
          <w:b/>
          <w:bCs/>
        </w:rPr>
        <w:t>Identifiez l’intérêt pour le groupe d’améliorer la qualité de sa relation client</w:t>
      </w:r>
    </w:p>
    <w:p w14:paraId="3897657E" w14:textId="77777777" w:rsidR="00873418" w:rsidRDefault="00873418" w:rsidP="00873418">
      <w:pPr>
        <w:rPr>
          <w:b/>
          <w:bCs/>
        </w:rPr>
      </w:pPr>
    </w:p>
    <w:p w14:paraId="231D7036" w14:textId="77777777" w:rsidR="00873418" w:rsidRDefault="00873418" w:rsidP="00873418">
      <w:pPr>
        <w:rPr>
          <w:b/>
          <w:bCs/>
        </w:rPr>
      </w:pPr>
    </w:p>
    <w:p w14:paraId="3A73470C" w14:textId="77777777" w:rsidR="0016709B" w:rsidRDefault="0016709B" w:rsidP="00873418">
      <w:pPr>
        <w:rPr>
          <w:b/>
          <w:bCs/>
        </w:rPr>
      </w:pPr>
    </w:p>
    <w:p w14:paraId="687597E5" w14:textId="77777777" w:rsidR="00873418" w:rsidRDefault="00873418" w:rsidP="00873418">
      <w:pPr>
        <w:rPr>
          <w:b/>
          <w:bCs/>
        </w:rPr>
      </w:pPr>
    </w:p>
    <w:p w14:paraId="02510C67" w14:textId="77777777" w:rsidR="00873418" w:rsidRDefault="00873418" w:rsidP="00873418">
      <w:pPr>
        <w:rPr>
          <w:b/>
          <w:bCs/>
        </w:rPr>
      </w:pPr>
    </w:p>
    <w:p w14:paraId="7A558795" w14:textId="77777777" w:rsidR="00873418" w:rsidRDefault="00873418" w:rsidP="00873418">
      <w:pPr>
        <w:rPr>
          <w:b/>
          <w:bCs/>
        </w:rPr>
      </w:pPr>
    </w:p>
    <w:p w14:paraId="5AE807C8" w14:textId="77777777" w:rsidR="00873418" w:rsidRDefault="00873418" w:rsidP="00873418">
      <w:pPr>
        <w:rPr>
          <w:noProof/>
        </w:rPr>
      </w:pPr>
      <w:r w:rsidRPr="00A74ED5">
        <w:rPr>
          <w:noProof/>
        </w:rPr>
        <w:drawing>
          <wp:inline distT="0" distB="0" distL="0" distR="0" wp14:anchorId="6485F085" wp14:editId="01691C20">
            <wp:extent cx="5753100" cy="1962150"/>
            <wp:effectExtent l="0" t="0" r="0" b="0"/>
            <wp:docPr id="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1962150"/>
                    </a:xfrm>
                    <a:prstGeom prst="rect">
                      <a:avLst/>
                    </a:prstGeom>
                    <a:noFill/>
                    <a:ln>
                      <a:noFill/>
                    </a:ln>
                  </pic:spPr>
                </pic:pic>
              </a:graphicData>
            </a:graphic>
          </wp:inline>
        </w:drawing>
      </w:r>
    </w:p>
    <w:p w14:paraId="127F6A9C" w14:textId="77777777" w:rsidR="00873418" w:rsidRDefault="00873418" w:rsidP="00873418">
      <w:pPr>
        <w:rPr>
          <w:noProof/>
        </w:rPr>
      </w:pPr>
    </w:p>
    <w:p w14:paraId="3D29AC2D" w14:textId="77777777" w:rsidR="00873418" w:rsidRPr="00184DF3" w:rsidRDefault="00873418" w:rsidP="00861BB9">
      <w:pPr>
        <w:numPr>
          <w:ilvl w:val="0"/>
          <w:numId w:val="16"/>
        </w:numPr>
        <w:jc w:val="left"/>
        <w:rPr>
          <w:b/>
          <w:bCs/>
          <w:noProof/>
        </w:rPr>
      </w:pPr>
      <w:bookmarkStart w:id="2" w:name="_Hlk173469611"/>
      <w:r w:rsidRPr="00184DF3">
        <w:rPr>
          <w:b/>
          <w:bCs/>
          <w:noProof/>
        </w:rPr>
        <w:t>A quel niveau décathlon met-il en place une démarche qualité</w:t>
      </w:r>
      <w:bookmarkEnd w:id="2"/>
    </w:p>
    <w:p w14:paraId="02BF1B75" w14:textId="77777777" w:rsidR="00873418" w:rsidRDefault="00873418" w:rsidP="00873418">
      <w:pPr>
        <w:rPr>
          <w:noProof/>
        </w:rPr>
      </w:pPr>
    </w:p>
    <w:p w14:paraId="788D1A90" w14:textId="77777777" w:rsidR="00873418" w:rsidRDefault="00873418" w:rsidP="00873418">
      <w:pPr>
        <w:rPr>
          <w:noProof/>
        </w:rPr>
      </w:pPr>
    </w:p>
    <w:p w14:paraId="5840F5F5" w14:textId="77777777" w:rsidR="00873418" w:rsidRDefault="00873418" w:rsidP="00873418">
      <w:pPr>
        <w:rPr>
          <w:noProof/>
        </w:rPr>
      </w:pPr>
    </w:p>
    <w:p w14:paraId="4F289B49" w14:textId="77777777" w:rsidR="00873418" w:rsidRDefault="00873418" w:rsidP="00873418">
      <w:pPr>
        <w:rPr>
          <w:noProof/>
        </w:rPr>
      </w:pPr>
    </w:p>
    <w:p w14:paraId="7A9EA65A" w14:textId="77777777" w:rsidR="0016709B" w:rsidRDefault="0016709B" w:rsidP="00873418">
      <w:pPr>
        <w:rPr>
          <w:noProof/>
        </w:rPr>
      </w:pPr>
    </w:p>
    <w:p w14:paraId="5B9B648B" w14:textId="77777777" w:rsidR="00873418" w:rsidRPr="00733650" w:rsidRDefault="00873418" w:rsidP="00873418">
      <w:pPr>
        <w:pStyle w:val="Titre2"/>
      </w:pPr>
      <w:r w:rsidRPr="00733650">
        <w:lastRenderedPageBreak/>
        <w:t>Le processus d’amélioration continue</w:t>
      </w:r>
    </w:p>
    <w:p w14:paraId="736D1943" w14:textId="77777777" w:rsidR="00873418" w:rsidRPr="00B3078F" w:rsidRDefault="00873418" w:rsidP="00861BB9">
      <w:pPr>
        <w:pStyle w:val="Paragraphedeliste"/>
        <w:numPr>
          <w:ilvl w:val="0"/>
          <w:numId w:val="16"/>
        </w:numPr>
        <w:jc w:val="left"/>
        <w:rPr>
          <w:b/>
          <w:bCs/>
        </w:rPr>
      </w:pPr>
      <w:r w:rsidRPr="00B3078F">
        <w:rPr>
          <w:b/>
          <w:bCs/>
        </w:rPr>
        <w:t>Précisez les acteurs impliqués et leur rôle dans la mise en place de cette démarche qualité totale</w:t>
      </w:r>
    </w:p>
    <w:p w14:paraId="3B6F0757" w14:textId="77777777" w:rsidR="00873418" w:rsidRDefault="00873418" w:rsidP="00873418"/>
    <w:p w14:paraId="2D7972F1" w14:textId="77777777" w:rsidR="00873418" w:rsidRDefault="00873418" w:rsidP="00873418"/>
    <w:p w14:paraId="273B5554" w14:textId="77777777" w:rsidR="00873418" w:rsidRDefault="00873418" w:rsidP="00873418"/>
    <w:p w14:paraId="2A453FD3" w14:textId="77777777" w:rsidR="00873418" w:rsidRDefault="00873418" w:rsidP="00873418"/>
    <w:p w14:paraId="3DAE3FFE" w14:textId="77777777" w:rsidR="00873418" w:rsidRDefault="00873418" w:rsidP="00873418"/>
    <w:p w14:paraId="60D9D1E8" w14:textId="77777777" w:rsidR="00873418" w:rsidRDefault="00873418" w:rsidP="00873418"/>
    <w:p w14:paraId="1F569AEF" w14:textId="77777777" w:rsidR="00873418" w:rsidRDefault="00873418" w:rsidP="00873418"/>
    <w:p w14:paraId="58827AA5" w14:textId="77777777" w:rsidR="00873418" w:rsidRDefault="00873418" w:rsidP="00873418"/>
    <w:p w14:paraId="20A7F225" w14:textId="77777777" w:rsidR="00873418" w:rsidRDefault="00873418" w:rsidP="00873418"/>
    <w:p w14:paraId="660145FD" w14:textId="77777777" w:rsidR="00873418" w:rsidRDefault="00873418" w:rsidP="00873418"/>
    <w:sectPr w:rsidR="00873418" w:rsidSect="006C1026">
      <w:headerReference w:type="default" r:id="rId16"/>
      <w:footerReference w:type="default" r:id="rId17"/>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7F82E" w14:textId="77777777" w:rsidR="00323E6C" w:rsidRDefault="00323E6C" w:rsidP="006C1026">
      <w:r>
        <w:separator/>
      </w:r>
    </w:p>
  </w:endnote>
  <w:endnote w:type="continuationSeparator" w:id="0">
    <w:p w14:paraId="4F8C483B" w14:textId="77777777" w:rsidR="00323E6C" w:rsidRDefault="00323E6C"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C956"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1AE8E2D8" wp14:editId="73532EF0">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5114C6"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" strokeweight="3pt">
              <v:stroke joinstyle="miter"/>
              <w10:wrap anchorx="margin" anchory="page"/>
            </v:line>
          </w:pict>
        </mc:Fallback>
      </mc:AlternateContent>
    </w:r>
  </w:p>
  <w:p w14:paraId="36ADB412" w14:textId="77777777" w:rsidR="008A5E16" w:rsidRDefault="008A5E16" w:rsidP="00A914A3">
    <w:pPr>
      <w:pStyle w:val="Pieddepage"/>
      <w:rPr>
        <w:color w:val="627B39"/>
        <w:sz w:val="16"/>
        <w:szCs w:val="16"/>
      </w:rPr>
    </w:pPr>
  </w:p>
  <w:p w14:paraId="40E1E97C" w14:textId="5DBAFC0F" w:rsidR="00FB4C11" w:rsidRPr="00CC7AE6" w:rsidRDefault="0016709B" w:rsidP="00A914A3">
    <w:pPr>
      <w:pStyle w:val="Pieddepage"/>
      <w:rPr>
        <w:color w:val="C45911" w:themeColor="accent2"/>
        <w:sz w:val="16"/>
        <w:szCs w:val="16"/>
      </w:rPr>
    </w:pPr>
    <w:r>
      <w:rPr>
        <w:color w:val="C45911" w:themeColor="accent2"/>
        <w:sz w:val="16"/>
        <w:szCs w:val="16"/>
      </w:rPr>
      <w:t>Management c</w:t>
    </w:r>
    <w:r w:rsidR="00FB4C11" w:rsidRPr="00CC7AE6">
      <w:rPr>
        <w:color w:val="C45911" w:themeColor="accent2"/>
        <w:sz w:val="16"/>
        <w:szCs w:val="16"/>
      </w:rPr>
      <w:t xml:space="preserve">hapitre </w:t>
    </w:r>
    <w:r>
      <w:rPr>
        <w:color w:val="C45911" w:themeColor="accent2"/>
        <w:sz w:val="16"/>
        <w:szCs w:val="16"/>
      </w:rPr>
      <w:t>5</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3FD82" w14:textId="77777777" w:rsidR="00323E6C" w:rsidRDefault="00323E6C" w:rsidP="006C1026">
      <w:r>
        <w:separator/>
      </w:r>
    </w:p>
  </w:footnote>
  <w:footnote w:type="continuationSeparator" w:id="0">
    <w:p w14:paraId="436A4C66" w14:textId="77777777" w:rsidR="00323E6C" w:rsidRDefault="00323E6C"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6F"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12E0ACFF"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25pt;height:11.25pt" o:bullet="t">
        <v:imagedata r:id="rId1" o:title="mso3484"/>
      </v:shape>
    </w:pict>
  </w:numPicBullet>
  <w:numPicBullet w:numPicBulletId="1">
    <w:pict>
      <v:shape id="_x0000_i1085" type="#_x0000_t75" style="width:151.5pt;height:141.5pt" o:bullet="t">
        <v:imagedata r:id="rId2" o:title="puce modèle word"/>
      </v:shape>
    </w:pict>
  </w:numPicBullet>
  <w:abstractNum w:abstractNumId="0" w15:restartNumberingAfterBreak="0">
    <w:nsid w:val="048F04C8"/>
    <w:multiLevelType w:val="hybridMultilevel"/>
    <w:tmpl w:val="CCC6656E"/>
    <w:lvl w:ilvl="0" w:tplc="FEBE72F6">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1F0361A6"/>
    <w:multiLevelType w:val="hybridMultilevel"/>
    <w:tmpl w:val="172AF30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37741F"/>
    <w:multiLevelType w:val="hybridMultilevel"/>
    <w:tmpl w:val="172AF30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46F43BB8"/>
    <w:multiLevelType w:val="hybridMultilevel"/>
    <w:tmpl w:val="172AF30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E216B4"/>
    <w:multiLevelType w:val="hybridMultilevel"/>
    <w:tmpl w:val="F1F4A5DC"/>
    <w:lvl w:ilvl="0" w:tplc="ADC26AAA">
      <w:start w:val="1"/>
      <w:numFmt w:val="upperLetter"/>
      <w:pStyle w:val="Titre2"/>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9" w15:restartNumberingAfterBreak="0">
    <w:nsid w:val="5A9F5783"/>
    <w:multiLevelType w:val="hybridMultilevel"/>
    <w:tmpl w:val="172AF306"/>
    <w:lvl w:ilvl="0" w:tplc="F9A8257A">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2A47CCC"/>
    <w:multiLevelType w:val="hybridMultilevel"/>
    <w:tmpl w:val="411C5576"/>
    <w:lvl w:ilvl="0" w:tplc="F7308F34">
      <w:start w:val="1"/>
      <w:numFmt w:val="decimal"/>
      <w:lvlText w:val="%1."/>
      <w:lvlJc w:val="left"/>
      <w:pPr>
        <w:tabs>
          <w:tab w:val="num" w:pos="720"/>
        </w:tabs>
        <w:ind w:left="720" w:hanging="360"/>
      </w:pPr>
      <w:rPr>
        <w:rFonts w:cs="Times New Roman" w:hint="default"/>
      </w:rPr>
    </w:lvl>
    <w:lvl w:ilvl="1" w:tplc="040C0005">
      <w:start w:val="1"/>
      <w:numFmt w:val="bullet"/>
      <w:lvlText w:val=""/>
      <w:lvlJc w:val="left"/>
      <w:pPr>
        <w:tabs>
          <w:tab w:val="num" w:pos="1440"/>
        </w:tabs>
        <w:ind w:left="1440" w:hanging="360"/>
      </w:pPr>
      <w:rPr>
        <w:rFonts w:ascii="Wingdings" w:hAnsi="Wingdings"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48E7813"/>
    <w:multiLevelType w:val="hybridMultilevel"/>
    <w:tmpl w:val="91D4DCC6"/>
    <w:lvl w:ilvl="0" w:tplc="F828CA9A">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D31EEF"/>
    <w:multiLevelType w:val="hybridMultilevel"/>
    <w:tmpl w:val="ADD2E360"/>
    <w:lvl w:ilvl="0" w:tplc="A7F87D06">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3"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AC401A9"/>
    <w:multiLevelType w:val="hybridMultilevel"/>
    <w:tmpl w:val="5FFE1D5A"/>
    <w:lvl w:ilvl="0" w:tplc="490CD1AC">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num w:numId="1" w16cid:durableId="1966883960">
    <w:abstractNumId w:val="13"/>
  </w:num>
  <w:num w:numId="2" w16cid:durableId="2079785274">
    <w:abstractNumId w:val="6"/>
  </w:num>
  <w:num w:numId="3" w16cid:durableId="1064185384">
    <w:abstractNumId w:val="5"/>
  </w:num>
  <w:num w:numId="4" w16cid:durableId="2124421831">
    <w:abstractNumId w:val="8"/>
  </w:num>
  <w:num w:numId="5" w16cid:durableId="573396772">
    <w:abstractNumId w:val="1"/>
  </w:num>
  <w:num w:numId="6" w16cid:durableId="1702318250">
    <w:abstractNumId w:val="14"/>
  </w:num>
  <w:num w:numId="7" w16cid:durableId="332421341">
    <w:abstractNumId w:val="2"/>
  </w:num>
  <w:num w:numId="8" w16cid:durableId="711618517">
    <w:abstractNumId w:val="9"/>
  </w:num>
  <w:num w:numId="9" w16cid:durableId="428548368">
    <w:abstractNumId w:val="4"/>
  </w:num>
  <w:num w:numId="10" w16cid:durableId="2045445477">
    <w:abstractNumId w:val="15"/>
  </w:num>
  <w:num w:numId="11" w16cid:durableId="1769544985">
    <w:abstractNumId w:val="8"/>
    <w:lvlOverride w:ilvl="0">
      <w:startOverride w:val="2"/>
    </w:lvlOverride>
  </w:num>
  <w:num w:numId="12" w16cid:durableId="1656298083">
    <w:abstractNumId w:val="3"/>
  </w:num>
  <w:num w:numId="13" w16cid:durableId="2065634388">
    <w:abstractNumId w:val="0"/>
  </w:num>
  <w:num w:numId="14" w16cid:durableId="1311057666">
    <w:abstractNumId w:val="8"/>
    <w:lvlOverride w:ilvl="0">
      <w:startOverride w:val="2"/>
    </w:lvlOverride>
  </w:num>
  <w:num w:numId="15" w16cid:durableId="1484420616">
    <w:abstractNumId w:val="12"/>
  </w:num>
  <w:num w:numId="16" w16cid:durableId="1425303330">
    <w:abstractNumId w:val="7"/>
  </w:num>
  <w:num w:numId="17" w16cid:durableId="159664408">
    <w:abstractNumId w:val="8"/>
    <w:lvlOverride w:ilvl="0">
      <w:startOverride w:val="1"/>
    </w:lvlOverride>
  </w:num>
  <w:num w:numId="18" w16cid:durableId="1206528981">
    <w:abstractNumId w:val="11"/>
  </w:num>
  <w:num w:numId="19" w16cid:durableId="802261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418"/>
    <w:rsid w:val="0007080C"/>
    <w:rsid w:val="000A0795"/>
    <w:rsid w:val="000A66E0"/>
    <w:rsid w:val="000F48D9"/>
    <w:rsid w:val="00157D78"/>
    <w:rsid w:val="0016709B"/>
    <w:rsid w:val="00211ABF"/>
    <w:rsid w:val="0025669D"/>
    <w:rsid w:val="003144D4"/>
    <w:rsid w:val="00323E6C"/>
    <w:rsid w:val="003D0939"/>
    <w:rsid w:val="004336CB"/>
    <w:rsid w:val="004C14A4"/>
    <w:rsid w:val="00613F5E"/>
    <w:rsid w:val="00644828"/>
    <w:rsid w:val="006B0E83"/>
    <w:rsid w:val="006C1026"/>
    <w:rsid w:val="006F5DC6"/>
    <w:rsid w:val="00796B06"/>
    <w:rsid w:val="007F25D4"/>
    <w:rsid w:val="00861BB9"/>
    <w:rsid w:val="00873418"/>
    <w:rsid w:val="008A5E16"/>
    <w:rsid w:val="008C5CDE"/>
    <w:rsid w:val="008D4ABC"/>
    <w:rsid w:val="00926A99"/>
    <w:rsid w:val="009418F8"/>
    <w:rsid w:val="009445FC"/>
    <w:rsid w:val="00A17842"/>
    <w:rsid w:val="00A30FEC"/>
    <w:rsid w:val="00A914A3"/>
    <w:rsid w:val="00A950B9"/>
    <w:rsid w:val="00AD0248"/>
    <w:rsid w:val="00AE362A"/>
    <w:rsid w:val="00B4564E"/>
    <w:rsid w:val="00B74EBE"/>
    <w:rsid w:val="00C737A5"/>
    <w:rsid w:val="00CB7F3F"/>
    <w:rsid w:val="00CC7AE6"/>
    <w:rsid w:val="00D10176"/>
    <w:rsid w:val="00D50534"/>
    <w:rsid w:val="00DA65E1"/>
    <w:rsid w:val="00DD0743"/>
    <w:rsid w:val="00DF5B9F"/>
    <w:rsid w:val="00DF791D"/>
    <w:rsid w:val="00E74C13"/>
    <w:rsid w:val="00E92B32"/>
    <w:rsid w:val="00EF41A9"/>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243A9"/>
  <w15:chartTrackingRefBased/>
  <w15:docId w15:val="{F17F44DD-3A11-4F2C-A002-A025AF811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F5E"/>
    <w:pPr>
      <w:spacing w:after="0" w:line="240" w:lineRule="auto"/>
      <w:jc w:val="both"/>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123</TotalTime>
  <Pages>8</Pages>
  <Words>607</Words>
  <Characters>3339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3</cp:revision>
  <cp:lastPrinted>2024-08-02T12:54:00Z</cp:lastPrinted>
  <dcterms:created xsi:type="dcterms:W3CDTF">2024-08-02T03:00:00Z</dcterms:created>
  <dcterms:modified xsi:type="dcterms:W3CDTF">2025-09-23T16:57:00Z</dcterms:modified>
</cp:coreProperties>
</file>